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C9BD0" w14:textId="77777777" w:rsidR="00844C18" w:rsidRPr="009072CF" w:rsidRDefault="00FD4F0F" w:rsidP="009072CF">
      <w:pPr>
        <w:pStyle w:val="PowitanieNV"/>
      </w:pPr>
      <w:r w:rsidRPr="00FD4F0F">
        <w:rPr>
          <w:noProof/>
        </w:rPr>
        <w:drawing>
          <wp:anchor distT="0" distB="0" distL="114300" distR="114300" simplePos="0" relativeHeight="251658240" behindDoc="0" locked="0" layoutInCell="1" allowOverlap="1" wp14:anchorId="284BF17B" wp14:editId="047BB29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500378" cy="523875"/>
            <wp:effectExtent l="0" t="0" r="508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78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42626A" w14:textId="77777777" w:rsidR="00844C18" w:rsidRPr="0059789C" w:rsidRDefault="00000000" w:rsidP="00B41980">
      <w:pPr>
        <w:pStyle w:val="ZwykytekstVN"/>
        <w:ind w:left="8080"/>
      </w:pPr>
      <w:sdt>
        <w:sdtPr>
          <w:id w:val="-256749079"/>
          <w:placeholder>
            <w:docPart w:val="04E3FCF77AA5463281044D7DB9A18097"/>
          </w:placeholder>
        </w:sdtPr>
        <w:sdtContent>
          <w:r w:rsidR="009159AA" w:rsidRPr="009159AA">
            <w:rPr>
              <w:rStyle w:val="Tekstzastpczy"/>
            </w:rPr>
            <w:t>Miejscowość</w:t>
          </w:r>
        </w:sdtContent>
      </w:sdt>
      <w:r w:rsidR="00844C18" w:rsidRPr="0059789C">
        <w:t xml:space="preserve">, </w:t>
      </w:r>
      <w:sdt>
        <w:sdtPr>
          <w:id w:val="-2130077314"/>
          <w:placeholder>
            <w:docPart w:val="04E3FCF77AA5463281044D7DB9A18097"/>
          </w:placeholder>
        </w:sdtPr>
        <w:sdtContent>
          <w:r w:rsidR="009159AA" w:rsidRPr="009159AA">
            <w:rPr>
              <w:rStyle w:val="Tekstzastpczy"/>
            </w:rPr>
            <w:t>Data</w:t>
          </w:r>
        </w:sdtContent>
      </w:sdt>
    </w:p>
    <w:p w14:paraId="5CC64CE8" w14:textId="77777777" w:rsidR="0020040C" w:rsidRPr="00FB212F" w:rsidRDefault="0020040C" w:rsidP="00645320">
      <w:pPr>
        <w:pStyle w:val="DataNV"/>
      </w:pPr>
    </w:p>
    <w:p w14:paraId="3E81364D" w14:textId="77777777" w:rsidR="0020040C" w:rsidRPr="00FB212F" w:rsidRDefault="0020040C" w:rsidP="00645320">
      <w:pPr>
        <w:pStyle w:val="DataNV"/>
      </w:pPr>
    </w:p>
    <w:p w14:paraId="7E0CEF87" w14:textId="77777777" w:rsidR="0020040C" w:rsidRPr="00564A9F" w:rsidRDefault="00241AEC" w:rsidP="00801120">
      <w:pPr>
        <w:pStyle w:val="PowitanieNV"/>
      </w:pPr>
      <w:r w:rsidRPr="00241AEC">
        <w:rPr>
          <w:color w:val="FF0000"/>
        </w:rPr>
        <w:t>Nowe konto administratora</w:t>
      </w:r>
    </w:p>
    <w:p w14:paraId="514DF9CA" w14:textId="77777777" w:rsidR="0020040C" w:rsidRPr="00564A9F" w:rsidRDefault="0020040C" w:rsidP="00645320">
      <w:pPr>
        <w:pStyle w:val="ZwykytekstVN"/>
      </w:pPr>
    </w:p>
    <w:p w14:paraId="37749C04" w14:textId="77777777" w:rsidR="00373E2C" w:rsidRDefault="00241AEC" w:rsidP="00373E2C">
      <w:pPr>
        <w:pStyle w:val="ZwykytekstVN"/>
        <w:tabs>
          <w:tab w:val="left" w:pos="3828"/>
          <w:tab w:val="left" w:pos="7371"/>
        </w:tabs>
        <w:spacing w:line="276" w:lineRule="auto"/>
        <w:ind w:left="142"/>
        <w:rPr>
          <w:color w:val="2A2835" w:themeColor="text1"/>
        </w:rPr>
      </w:pPr>
      <w:r>
        <w:t>Proszę o założenie nowego konta administratora</w:t>
      </w:r>
      <w:r w:rsidR="00373E2C">
        <w:t xml:space="preserve"> dla </w:t>
      </w:r>
      <w:r w:rsidR="00373E2C">
        <w:rPr>
          <w:color w:val="2A2835" w:themeColor="text1"/>
        </w:rPr>
        <w:t>(z</w:t>
      </w:r>
      <w:r w:rsidR="00373E2C">
        <w:rPr>
          <w:i/>
          <w:iCs/>
          <w:color w:val="2A2835" w:themeColor="text1"/>
        </w:rPr>
        <w:t>aznacz</w:t>
      </w:r>
      <w:r w:rsidR="00373E2C" w:rsidRPr="009072CF">
        <w:rPr>
          <w:i/>
          <w:iCs/>
          <w:color w:val="2A2835" w:themeColor="text1"/>
        </w:rPr>
        <w:t xml:space="preserve"> aplikację, której dotyczy wniosek</w:t>
      </w:r>
      <w:r w:rsidR="00373E2C">
        <w:rPr>
          <w:color w:val="2A2835" w:themeColor="text1"/>
        </w:rPr>
        <w:t>):</w:t>
      </w:r>
    </w:p>
    <w:p w14:paraId="0F9212EF" w14:textId="77777777" w:rsidR="007A67D5" w:rsidRDefault="007A67D5" w:rsidP="00241AEC">
      <w:pPr>
        <w:pStyle w:val="ZwykytekstVN"/>
        <w:ind w:left="142"/>
      </w:pPr>
    </w:p>
    <w:p w14:paraId="71ED0741" w14:textId="77777777" w:rsidR="00E31028" w:rsidRDefault="00241AEC" w:rsidP="001F61F8">
      <w:pPr>
        <w:pStyle w:val="ZwykytekstVN"/>
        <w:tabs>
          <w:tab w:val="left" w:pos="3828"/>
          <w:tab w:val="left" w:pos="7371"/>
        </w:tabs>
        <w:spacing w:line="276" w:lineRule="auto"/>
        <w:ind w:left="142"/>
        <w:rPr>
          <w:color w:val="2A2835" w:themeColor="text1"/>
        </w:rPr>
      </w:pPr>
      <w:r>
        <w:t>Platform</w:t>
      </w:r>
      <w:r w:rsidR="00B41980">
        <w:t>a</w:t>
      </w:r>
      <w:r>
        <w:t xml:space="preserve"> VULCAN </w:t>
      </w:r>
      <w:sdt>
        <w:sdtPr>
          <w:rPr>
            <w:sz w:val="24"/>
            <w:szCs w:val="24"/>
          </w:rPr>
          <w:id w:val="1273590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198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1F61F8">
        <w:rPr>
          <w:sz w:val="24"/>
          <w:szCs w:val="24"/>
        </w:rPr>
        <w:tab/>
      </w:r>
      <w:r>
        <w:t xml:space="preserve">Dziennik VULCAN </w:t>
      </w:r>
      <w:sdt>
        <w:sdtPr>
          <w:id w:val="-128707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3E2C">
            <w:rPr>
              <w:rFonts w:ascii="MS Gothic" w:eastAsia="MS Gothic" w:hAnsi="MS Gothic" w:hint="eastAsia"/>
            </w:rPr>
            <w:t>☐</w:t>
          </w:r>
        </w:sdtContent>
      </w:sdt>
      <w:r w:rsidR="001F61F8">
        <w:t xml:space="preserve">  </w:t>
      </w:r>
      <w:r w:rsidR="001F61F8">
        <w:tab/>
      </w:r>
      <w:r>
        <w:t xml:space="preserve"> MOLNET+ </w:t>
      </w:r>
      <w:sdt>
        <w:sdtPr>
          <w:id w:val="1121642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67D5" w:rsidRPr="001F61F8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20659E" w:rsidRPr="00241AEC">
        <w:rPr>
          <w:color w:val="2A2835" w:themeColor="text1"/>
        </w:rPr>
        <w:br/>
      </w:r>
    </w:p>
    <w:p w14:paraId="2D3C3DCD" w14:textId="77777777" w:rsidR="001C7715" w:rsidRDefault="001C7715" w:rsidP="001F61F8">
      <w:pPr>
        <w:pStyle w:val="ZwykytekstVN"/>
        <w:tabs>
          <w:tab w:val="left" w:pos="2977"/>
        </w:tabs>
        <w:ind w:left="142"/>
        <w:rPr>
          <w:color w:val="2A2835" w:themeColor="text1"/>
        </w:rPr>
      </w:pPr>
    </w:p>
    <w:tbl>
      <w:tblPr>
        <w:tblStyle w:val="Tabela-Siatka"/>
        <w:tblW w:w="9733" w:type="dxa"/>
        <w:tblInd w:w="142" w:type="dxa"/>
        <w:tblLook w:val="04A0" w:firstRow="1" w:lastRow="0" w:firstColumn="1" w:lastColumn="0" w:noHBand="0" w:noVBand="1"/>
      </w:tblPr>
      <w:tblGrid>
        <w:gridCol w:w="3004"/>
        <w:gridCol w:w="6729"/>
      </w:tblGrid>
      <w:tr w:rsidR="00241AEC" w14:paraId="726C380B" w14:textId="77777777" w:rsidTr="009072CF">
        <w:trPr>
          <w:trHeight w:val="619"/>
        </w:trPr>
        <w:tc>
          <w:tcPr>
            <w:tcW w:w="9733" w:type="dxa"/>
            <w:gridSpan w:val="2"/>
          </w:tcPr>
          <w:p w14:paraId="7B1BBE9B" w14:textId="77777777" w:rsidR="00241AEC" w:rsidRPr="00B41980" w:rsidRDefault="00241AEC" w:rsidP="00B41980">
            <w:pPr>
              <w:pStyle w:val="ZwykytekstVN"/>
              <w:spacing w:after="240"/>
              <w:rPr>
                <w:color w:val="2A2835" w:themeColor="text1"/>
                <w:sz w:val="18"/>
                <w:szCs w:val="18"/>
              </w:rPr>
            </w:pPr>
            <w:r w:rsidRPr="007A67D5">
              <w:rPr>
                <w:b/>
                <w:bCs/>
                <w:sz w:val="24"/>
                <w:szCs w:val="28"/>
              </w:rPr>
              <w:t>Adres aplikacji</w:t>
            </w:r>
            <w:r w:rsidR="00FF44A5">
              <w:rPr>
                <w:b/>
                <w:bCs/>
                <w:sz w:val="24"/>
                <w:szCs w:val="28"/>
              </w:rPr>
              <w:t>,</w:t>
            </w:r>
            <w:r w:rsidRPr="007A67D5">
              <w:rPr>
                <w:b/>
                <w:bCs/>
                <w:sz w:val="24"/>
                <w:szCs w:val="28"/>
              </w:rPr>
              <w:t xml:space="preserve"> do której ma zostać dodane konto administratora</w:t>
            </w:r>
            <w:r w:rsidR="00B41980">
              <w:rPr>
                <w:b/>
                <w:bCs/>
                <w:sz w:val="24"/>
                <w:szCs w:val="28"/>
              </w:rPr>
              <w:t xml:space="preserve"> </w:t>
            </w:r>
            <w:r w:rsidRPr="00B41980">
              <w:rPr>
                <w:sz w:val="18"/>
                <w:szCs w:val="18"/>
              </w:rPr>
              <w:t>(</w:t>
            </w:r>
            <w:r w:rsidRPr="00B41980">
              <w:rPr>
                <w:i/>
                <w:iCs/>
                <w:sz w:val="18"/>
                <w:szCs w:val="18"/>
              </w:rPr>
              <w:t>należy</w:t>
            </w:r>
            <w:r w:rsidRPr="00B41980">
              <w:rPr>
                <w:sz w:val="18"/>
                <w:szCs w:val="18"/>
              </w:rPr>
              <w:t xml:space="preserve"> </w:t>
            </w:r>
            <w:r w:rsidRPr="00B41980">
              <w:rPr>
                <w:b/>
                <w:bCs/>
                <w:i/>
                <w:iCs/>
                <w:sz w:val="18"/>
                <w:szCs w:val="18"/>
              </w:rPr>
              <w:t>uzupełnić tylko adres aplikacji</w:t>
            </w:r>
            <w:r w:rsidR="00FF44A5" w:rsidRPr="00B41980">
              <w:rPr>
                <w:b/>
                <w:bCs/>
                <w:i/>
                <w:iCs/>
                <w:sz w:val="18"/>
                <w:szCs w:val="18"/>
              </w:rPr>
              <w:t>,</w:t>
            </w:r>
            <w:r w:rsidRPr="00B41980"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B41980">
              <w:rPr>
                <w:b/>
                <w:bCs/>
                <w:i/>
                <w:iCs/>
                <w:sz w:val="18"/>
                <w:szCs w:val="18"/>
              </w:rPr>
              <w:t>d</w:t>
            </w:r>
            <w:r w:rsidRPr="00B41980">
              <w:rPr>
                <w:b/>
                <w:bCs/>
                <w:i/>
                <w:iCs/>
                <w:sz w:val="18"/>
                <w:szCs w:val="18"/>
              </w:rPr>
              <w:t xml:space="preserve">o której </w:t>
            </w:r>
            <w:r w:rsidR="00FF44A5" w:rsidRPr="00B41980">
              <w:rPr>
                <w:b/>
                <w:bCs/>
                <w:i/>
                <w:iCs/>
                <w:sz w:val="18"/>
                <w:szCs w:val="18"/>
              </w:rPr>
              <w:t>m</w:t>
            </w:r>
            <w:r w:rsidRPr="00B41980">
              <w:rPr>
                <w:b/>
                <w:bCs/>
                <w:i/>
                <w:iCs/>
                <w:sz w:val="18"/>
                <w:szCs w:val="18"/>
              </w:rPr>
              <w:t>a zostać dodane konto</w:t>
            </w:r>
            <w:r w:rsidRPr="00B41980">
              <w:rPr>
                <w:i/>
                <w:iCs/>
                <w:sz w:val="18"/>
                <w:szCs w:val="18"/>
              </w:rPr>
              <w:t>, pozostałe pola należy zostawić puste</w:t>
            </w:r>
            <w:r w:rsidRPr="00B41980">
              <w:rPr>
                <w:sz w:val="18"/>
                <w:szCs w:val="18"/>
              </w:rPr>
              <w:t>)</w:t>
            </w:r>
          </w:p>
        </w:tc>
      </w:tr>
      <w:tr w:rsidR="00241AEC" w:rsidRPr="00253418" w14:paraId="3A69A83F" w14:textId="77777777" w:rsidTr="009072CF">
        <w:trPr>
          <w:trHeight w:val="676"/>
        </w:trPr>
        <w:tc>
          <w:tcPr>
            <w:tcW w:w="3004" w:type="dxa"/>
            <w:vAlign w:val="center"/>
          </w:tcPr>
          <w:p w14:paraId="3CAEE207" w14:textId="77777777" w:rsidR="001C7715" w:rsidRDefault="00241AEC" w:rsidP="001C7715">
            <w:pPr>
              <w:pStyle w:val="ZwykytekstVN"/>
              <w:spacing w:before="0"/>
            </w:pPr>
            <w:r>
              <w:t xml:space="preserve">Platforma VULCAN </w:t>
            </w:r>
          </w:p>
          <w:p w14:paraId="1C21ECE7" w14:textId="77777777" w:rsidR="00241AEC" w:rsidRDefault="00241AEC" w:rsidP="001C7715">
            <w:pPr>
              <w:pStyle w:val="ZwykytekstVN"/>
              <w:spacing w:before="0"/>
              <w:rPr>
                <w:color w:val="2A2835" w:themeColor="text1"/>
              </w:rPr>
            </w:pPr>
            <w:r>
              <w:t>(systemy VULCAN)</w:t>
            </w:r>
          </w:p>
        </w:tc>
        <w:tc>
          <w:tcPr>
            <w:tcW w:w="6728" w:type="dxa"/>
          </w:tcPr>
          <w:p w14:paraId="5C8A22E6" w14:textId="77777777" w:rsidR="00241AEC" w:rsidRPr="00253418" w:rsidRDefault="00000000" w:rsidP="00241AEC">
            <w:pPr>
              <w:pStyle w:val="ZwykytekstVN"/>
              <w:rPr>
                <w:color w:val="2A2835" w:themeColor="text1"/>
              </w:rPr>
            </w:pPr>
            <w:hyperlink r:id="rId12" w:history="1">
              <w:r w:rsidR="00FF5C54" w:rsidRPr="00253418">
                <w:rPr>
                  <w:rStyle w:val="Hipercze"/>
                </w:rPr>
                <w:t>https://www.vulcan.net.pl/</w:t>
              </w:r>
            </w:hyperlink>
            <w:sdt>
              <w:sdtPr>
                <w:rPr>
                  <w:rStyle w:val="Tekstzastpczy"/>
                  <w:color w:val="8C87A5" w:themeColor="text1" w:themeTint="80"/>
                </w:rPr>
                <w:id w:val="1327857886"/>
                <w:placeholder>
                  <w:docPart w:val="5D84C62EE72C46E1908EACEFAE785E20"/>
                </w:placeholder>
                <w:showingPlcHdr/>
              </w:sdtPr>
              <w:sdtEndPr>
                <w:rPr>
                  <w:rStyle w:val="Domylnaczcionkaakapitu"/>
                  <w:color w:val="2A2835"/>
                </w:rPr>
              </w:sdtEndPr>
              <w:sdtContent>
                <w:r w:rsidR="00DB44FA">
                  <w:rPr>
                    <w:rStyle w:val="Tekstzastpczy"/>
                    <w:color w:val="8C87A5" w:themeColor="text1" w:themeTint="80"/>
                  </w:rPr>
                  <w:t>Kliknij, aby uzupełnić</w:t>
                </w:r>
              </w:sdtContent>
            </w:sdt>
          </w:p>
        </w:tc>
      </w:tr>
      <w:tr w:rsidR="00241AEC" w14:paraId="554BA0BC" w14:textId="77777777" w:rsidTr="009072CF">
        <w:trPr>
          <w:trHeight w:val="561"/>
        </w:trPr>
        <w:tc>
          <w:tcPr>
            <w:tcW w:w="3004" w:type="dxa"/>
            <w:vAlign w:val="center"/>
          </w:tcPr>
          <w:p w14:paraId="026858CD" w14:textId="77777777" w:rsidR="00241AEC" w:rsidRDefault="00241AEC" w:rsidP="001C7715">
            <w:pPr>
              <w:pStyle w:val="ZwykytekstVN"/>
              <w:spacing w:before="0"/>
            </w:pPr>
            <w:r>
              <w:t xml:space="preserve">Dziennik VULCAN </w:t>
            </w:r>
          </w:p>
          <w:p w14:paraId="782350C3" w14:textId="77777777" w:rsidR="00241AEC" w:rsidRDefault="00241AEC" w:rsidP="001C7715">
            <w:pPr>
              <w:pStyle w:val="ZwykytekstVN"/>
              <w:spacing w:before="0"/>
              <w:rPr>
                <w:color w:val="2A2835" w:themeColor="text1"/>
              </w:rPr>
            </w:pPr>
            <w:r>
              <w:t>(system uczniowski)</w:t>
            </w:r>
          </w:p>
        </w:tc>
        <w:tc>
          <w:tcPr>
            <w:tcW w:w="6728" w:type="dxa"/>
          </w:tcPr>
          <w:p w14:paraId="7DDE540E" w14:textId="77777777" w:rsidR="00241AEC" w:rsidRDefault="00000000" w:rsidP="00241AEC">
            <w:pPr>
              <w:pStyle w:val="ZwykytekstVN"/>
              <w:rPr>
                <w:color w:val="2A2835" w:themeColor="text1"/>
              </w:rPr>
            </w:pPr>
            <w:hyperlink r:id="rId13" w:history="1">
              <w:r w:rsidR="00253418" w:rsidRPr="00521A5D">
                <w:rPr>
                  <w:rStyle w:val="Hipercze"/>
                </w:rPr>
                <w:t>https://uonetplus.vulcan.net.pl/</w:t>
              </w:r>
            </w:hyperlink>
            <w:sdt>
              <w:sdtPr>
                <w:rPr>
                  <w:rStyle w:val="Tekstzastpczy"/>
                  <w:color w:val="8C87A5" w:themeColor="text1" w:themeTint="80"/>
                </w:rPr>
                <w:id w:val="-1867207603"/>
                <w:placeholder>
                  <w:docPart w:val="E682D74B9811430EA5F641D73ED3ABB6"/>
                </w:placeholder>
                <w:showingPlcHdr/>
              </w:sdtPr>
              <w:sdtEndPr>
                <w:rPr>
                  <w:rStyle w:val="Domylnaczcionkaakapitu"/>
                  <w:color w:val="2A2835"/>
                </w:rPr>
              </w:sdtEndPr>
              <w:sdtContent>
                <w:r w:rsidR="00DB44FA">
                  <w:rPr>
                    <w:rStyle w:val="Tekstzastpczy"/>
                    <w:color w:val="8C87A5" w:themeColor="text1" w:themeTint="80"/>
                  </w:rPr>
                  <w:t xml:space="preserve">Kliknij, aby </w:t>
                </w:r>
                <w:r w:rsidR="00253418">
                  <w:rPr>
                    <w:rStyle w:val="Tekstzastpczy"/>
                    <w:color w:val="8C87A5" w:themeColor="text1" w:themeTint="80"/>
                  </w:rPr>
                  <w:t>uzupełnić</w:t>
                </w:r>
              </w:sdtContent>
            </w:sdt>
          </w:p>
        </w:tc>
      </w:tr>
      <w:tr w:rsidR="001C7715" w:rsidRPr="00253418" w14:paraId="21CB814A" w14:textId="77777777" w:rsidTr="009072CF">
        <w:trPr>
          <w:trHeight w:val="486"/>
        </w:trPr>
        <w:tc>
          <w:tcPr>
            <w:tcW w:w="3004" w:type="dxa"/>
          </w:tcPr>
          <w:p w14:paraId="51622BAE" w14:textId="77777777" w:rsidR="001C7715" w:rsidRDefault="001C7715" w:rsidP="001C7715">
            <w:pPr>
              <w:pStyle w:val="ZwykytekstVN"/>
            </w:pPr>
            <w:r>
              <w:t xml:space="preserve">MOLNET+ </w:t>
            </w:r>
          </w:p>
          <w:p w14:paraId="3E3294D1" w14:textId="77777777" w:rsidR="001C7715" w:rsidRDefault="001C7715" w:rsidP="001C7715">
            <w:pPr>
              <w:pStyle w:val="ZwykytekstVN"/>
              <w:spacing w:before="0" w:after="240"/>
              <w:rPr>
                <w:color w:val="2A2835" w:themeColor="text1"/>
              </w:rPr>
            </w:pPr>
            <w:r>
              <w:t>(system biblioteczny)</w:t>
            </w:r>
          </w:p>
        </w:tc>
        <w:tc>
          <w:tcPr>
            <w:tcW w:w="6728" w:type="dxa"/>
          </w:tcPr>
          <w:p w14:paraId="3583F144" w14:textId="77777777" w:rsidR="001C7715" w:rsidRPr="00253418" w:rsidRDefault="009159AA" w:rsidP="00241AEC">
            <w:pPr>
              <w:pStyle w:val="ZwykytekstVN"/>
              <w:rPr>
                <w:color w:val="2A2835" w:themeColor="text1"/>
              </w:rPr>
            </w:pPr>
            <w:r w:rsidRPr="00253418">
              <w:rPr>
                <w:color w:val="2A2835" w:themeColor="text1"/>
              </w:rPr>
              <w:t>m</w:t>
            </w:r>
            <w:r w:rsidR="00FF5C54" w:rsidRPr="00253418">
              <w:rPr>
                <w:color w:val="2A2835" w:themeColor="text1"/>
              </w:rPr>
              <w:t>.</w:t>
            </w:r>
            <w:sdt>
              <w:sdtPr>
                <w:rPr>
                  <w:color w:val="2A2835" w:themeColor="text1"/>
                </w:rPr>
                <w:id w:val="-1372757440"/>
                <w:placeholder>
                  <w:docPart w:val="415AC5847BF64EC883CF62E2CE10FAD6"/>
                </w:placeholder>
                <w:showingPlcHdr/>
              </w:sdtPr>
              <w:sdtContent>
                <w:r w:rsidR="00DB44FA">
                  <w:rPr>
                    <w:rStyle w:val="Tekstzastpczy"/>
                    <w:color w:val="8C87A5" w:themeColor="text1" w:themeTint="80"/>
                  </w:rPr>
                  <w:t>Kliknij, aby</w:t>
                </w:r>
                <w:r w:rsidR="00253418">
                  <w:rPr>
                    <w:rStyle w:val="Tekstzastpczy"/>
                    <w:color w:val="8C87A5" w:themeColor="text1" w:themeTint="80"/>
                  </w:rPr>
                  <w:t xml:space="preserve"> uzupełnić</w:t>
                </w:r>
              </w:sdtContent>
            </w:sdt>
            <w:r w:rsidRPr="00253418">
              <w:rPr>
                <w:color w:val="2A2835" w:themeColor="text1"/>
              </w:rPr>
              <w:t>.molnet.mol.pl.</w:t>
            </w:r>
          </w:p>
        </w:tc>
      </w:tr>
      <w:tr w:rsidR="00241AEC" w14:paraId="05944E7D" w14:textId="77777777" w:rsidTr="009072CF">
        <w:trPr>
          <w:trHeight w:val="284"/>
        </w:trPr>
        <w:tc>
          <w:tcPr>
            <w:tcW w:w="9733" w:type="dxa"/>
            <w:gridSpan w:val="2"/>
          </w:tcPr>
          <w:p w14:paraId="172BC795" w14:textId="77777777" w:rsidR="00241AEC" w:rsidRDefault="00241AEC" w:rsidP="001C7715">
            <w:pPr>
              <w:pStyle w:val="ZwykytekstVN"/>
              <w:spacing w:after="240"/>
              <w:rPr>
                <w:color w:val="2A2835" w:themeColor="text1"/>
              </w:rPr>
            </w:pPr>
            <w:r w:rsidRPr="001C7715">
              <w:rPr>
                <w:b/>
                <w:bCs/>
                <w:sz w:val="24"/>
                <w:szCs w:val="28"/>
              </w:rPr>
              <w:t>Dane administratora</w:t>
            </w:r>
          </w:p>
        </w:tc>
      </w:tr>
      <w:tr w:rsidR="001C7715" w14:paraId="76F7B579" w14:textId="77777777" w:rsidTr="009072CF">
        <w:trPr>
          <w:trHeight w:val="284"/>
        </w:trPr>
        <w:tc>
          <w:tcPr>
            <w:tcW w:w="3004" w:type="dxa"/>
          </w:tcPr>
          <w:p w14:paraId="2593BD18" w14:textId="77777777" w:rsidR="001C7715" w:rsidRDefault="001C7715" w:rsidP="001C7715">
            <w:pPr>
              <w:pStyle w:val="ZwykytekstVN"/>
              <w:spacing w:after="240"/>
              <w:rPr>
                <w:color w:val="2A2835" w:themeColor="text1"/>
              </w:rPr>
            </w:pPr>
            <w:r>
              <w:t>Numer licencji w VULCAN:</w:t>
            </w:r>
          </w:p>
        </w:tc>
        <w:sdt>
          <w:sdtPr>
            <w:rPr>
              <w:color w:val="2A2835" w:themeColor="text1"/>
            </w:rPr>
            <w:id w:val="-1276015292"/>
            <w:placeholder>
              <w:docPart w:val="08295C8E796E49F2B4C15460C85D63FB"/>
            </w:placeholder>
            <w:showingPlcHdr/>
          </w:sdtPr>
          <w:sdtContent>
            <w:tc>
              <w:tcPr>
                <w:tcW w:w="6728" w:type="dxa"/>
              </w:tcPr>
              <w:p w14:paraId="2FCA1796" w14:textId="77777777" w:rsidR="001C7715" w:rsidRDefault="00DB44FA" w:rsidP="00241AEC">
                <w:pPr>
                  <w:pStyle w:val="ZwykytekstVN"/>
                  <w:rPr>
                    <w:color w:val="2A2835" w:themeColor="text1"/>
                  </w:rPr>
                </w:pPr>
                <w:r w:rsidRPr="00DB44FA">
                  <w:rPr>
                    <w:rStyle w:val="Tekstzastpczy"/>
                    <w:color w:val="8C87A5" w:themeColor="text1" w:themeTint="80"/>
                  </w:rPr>
                  <w:t>Kliknij, aby uzupełnić</w:t>
                </w:r>
              </w:p>
            </w:tc>
          </w:sdtContent>
        </w:sdt>
      </w:tr>
      <w:tr w:rsidR="001C7715" w14:paraId="377EC0E3" w14:textId="77777777" w:rsidTr="009072CF">
        <w:trPr>
          <w:trHeight w:val="486"/>
        </w:trPr>
        <w:tc>
          <w:tcPr>
            <w:tcW w:w="3004" w:type="dxa"/>
          </w:tcPr>
          <w:p w14:paraId="17F9D6F3" w14:textId="77777777" w:rsidR="001C7715" w:rsidRPr="001C7715" w:rsidRDefault="001C7715" w:rsidP="00241AEC">
            <w:pPr>
              <w:pStyle w:val="ZwykytekstVN"/>
              <w:rPr>
                <w:color w:val="2A2835" w:themeColor="text1"/>
              </w:rPr>
            </w:pPr>
            <w:r w:rsidRPr="001C7715">
              <w:t>Imię i nazwisko administratora:</w:t>
            </w:r>
          </w:p>
        </w:tc>
        <w:sdt>
          <w:sdtPr>
            <w:rPr>
              <w:rStyle w:val="Tekstzastpczy"/>
              <w:color w:val="8C87A5" w:themeColor="text1" w:themeTint="80"/>
            </w:rPr>
            <w:id w:val="-419723480"/>
            <w:placeholder>
              <w:docPart w:val="36614ACD6E7442B5815CA229169DE734"/>
            </w:placeholder>
            <w:showingPlcHdr/>
          </w:sdtPr>
          <w:sdtContent>
            <w:tc>
              <w:tcPr>
                <w:tcW w:w="6728" w:type="dxa"/>
              </w:tcPr>
              <w:p w14:paraId="66B7E2A5" w14:textId="77777777" w:rsidR="001C7715" w:rsidRPr="009072CF" w:rsidRDefault="00DB44FA" w:rsidP="00241AEC">
                <w:pPr>
                  <w:pStyle w:val="ZwykytekstVN"/>
                  <w:rPr>
                    <w:rStyle w:val="Tekstzastpczy"/>
                    <w:color w:val="8C87A5" w:themeColor="text1" w:themeTint="80"/>
                  </w:rPr>
                </w:pPr>
                <w:r w:rsidRPr="00DB44FA">
                  <w:rPr>
                    <w:rStyle w:val="Tekstzastpczy"/>
                    <w:color w:val="8C87A5" w:themeColor="text1" w:themeTint="80"/>
                  </w:rPr>
                  <w:t>Kliknij, aby uzupełnić</w:t>
                </w:r>
              </w:p>
            </w:tc>
          </w:sdtContent>
        </w:sdt>
      </w:tr>
      <w:tr w:rsidR="001C7715" w14:paraId="5DE22E12" w14:textId="77777777" w:rsidTr="009072CF">
        <w:trPr>
          <w:trHeight w:val="588"/>
        </w:trPr>
        <w:tc>
          <w:tcPr>
            <w:tcW w:w="3004" w:type="dxa"/>
          </w:tcPr>
          <w:p w14:paraId="14BAA25A" w14:textId="77777777" w:rsidR="001C7715" w:rsidRPr="001C7715" w:rsidRDefault="001C7715" w:rsidP="00241AEC">
            <w:pPr>
              <w:pStyle w:val="ZwykytekstVN"/>
            </w:pPr>
            <w:r w:rsidRPr="001C7715">
              <w:t xml:space="preserve">Adres e-mail administratora: </w:t>
            </w:r>
          </w:p>
          <w:p w14:paraId="56F32106" w14:textId="77777777" w:rsidR="001C7715" w:rsidRPr="001C7715" w:rsidRDefault="001C7715" w:rsidP="00241AEC">
            <w:pPr>
              <w:pStyle w:val="ZwykytekstVN"/>
              <w:rPr>
                <w:color w:val="2A2835" w:themeColor="text1"/>
                <w:sz w:val="16"/>
                <w:szCs w:val="16"/>
              </w:rPr>
            </w:pPr>
          </w:p>
        </w:tc>
        <w:tc>
          <w:tcPr>
            <w:tcW w:w="6728" w:type="dxa"/>
          </w:tcPr>
          <w:sdt>
            <w:sdtPr>
              <w:rPr>
                <w:sz w:val="16"/>
                <w:szCs w:val="16"/>
              </w:rPr>
              <w:id w:val="-274559097"/>
              <w:placeholder>
                <w:docPart w:val="04E3FCF77AA5463281044D7DB9A18097"/>
              </w:placeholder>
            </w:sdtPr>
            <w:sdtContent>
              <w:p w14:paraId="4846C436" w14:textId="77777777" w:rsidR="001C7715" w:rsidRPr="001C7715" w:rsidRDefault="00DB44FA" w:rsidP="009159AA">
                <w:pPr>
                  <w:pStyle w:val="ZwykytekstVN"/>
                  <w:rPr>
                    <w:sz w:val="16"/>
                    <w:szCs w:val="16"/>
                  </w:rPr>
                </w:pPr>
                <w:r>
                  <w:rPr>
                    <w:rStyle w:val="Tekstzastpczy"/>
                    <w:color w:val="8C87A5" w:themeColor="text1" w:themeTint="80"/>
                  </w:rPr>
                  <w:t>Kliknij, aby uzupełnić</w:t>
                </w:r>
              </w:p>
            </w:sdtContent>
          </w:sdt>
        </w:tc>
      </w:tr>
    </w:tbl>
    <w:p w14:paraId="490E5C4E" w14:textId="77777777" w:rsidR="001F61F8" w:rsidRDefault="001F61F8" w:rsidP="001F61F8">
      <w:pPr>
        <w:pStyle w:val="PodpisNV"/>
      </w:pPr>
    </w:p>
    <w:sdt>
      <w:sdtPr>
        <w:id w:val="1799952579"/>
        <w:placeholder>
          <w:docPart w:val="2BC006BDDA2B417D8C44C45070021905"/>
        </w:placeholder>
        <w:showingPlcHdr/>
      </w:sdtPr>
      <w:sdtContent>
        <w:p w14:paraId="46F7E82A" w14:textId="77777777" w:rsidR="007A67D5" w:rsidRDefault="009072CF" w:rsidP="001F61F8">
          <w:pPr>
            <w:pStyle w:val="PodpisNV"/>
          </w:pPr>
          <w:r w:rsidRPr="001F61F8">
            <w:rPr>
              <w:rStyle w:val="Tekstzastpczy"/>
              <w:color w:val="8C87A5" w:themeColor="text1" w:themeTint="80"/>
            </w:rPr>
            <w:t>Imię i nazwisko osoby upoważnionej</w:t>
          </w:r>
        </w:p>
      </w:sdtContent>
    </w:sdt>
    <w:p w14:paraId="2F926634" w14:textId="77777777" w:rsidR="005C0E79" w:rsidRDefault="001F61F8" w:rsidP="001F61F8">
      <w:pPr>
        <w:pStyle w:val="PodpisNV"/>
        <w:tabs>
          <w:tab w:val="center" w:pos="7088"/>
        </w:tabs>
        <w:ind w:right="-2"/>
        <w:jc w:val="center"/>
      </w:pPr>
      <w:r>
        <w:tab/>
      </w:r>
      <w:sdt>
        <w:sdtPr>
          <w:id w:val="-1972433066"/>
          <w:placeholder>
            <w:docPart w:val="AAAC417D9D4744C1B651EF43AA377992"/>
          </w:placeholder>
          <w:showingPlcHdr/>
        </w:sdtPr>
        <w:sdtContent>
          <w:r w:rsidRPr="001F61F8">
            <w:rPr>
              <w:rStyle w:val="Tekstzastpczy"/>
              <w:color w:val="8C87A5" w:themeColor="text1" w:themeTint="80"/>
            </w:rPr>
            <w:t>Stanowisko</w:t>
          </w:r>
        </w:sdtContent>
      </w:sdt>
    </w:p>
    <w:p w14:paraId="1E67B5A7" w14:textId="77777777" w:rsidR="001C7715" w:rsidRDefault="001C7715" w:rsidP="007A67D5">
      <w:pPr>
        <w:pStyle w:val="PodpisNV"/>
        <w:jc w:val="left"/>
      </w:pPr>
    </w:p>
    <w:p w14:paraId="0BB09C91" w14:textId="77777777" w:rsidR="005C0E79" w:rsidRDefault="007A67D5" w:rsidP="007A67D5">
      <w:pPr>
        <w:pStyle w:val="PodpisNV"/>
        <w:jc w:val="left"/>
        <w:rPr>
          <w:rStyle w:val="Hipercze"/>
          <w:b/>
          <w:bCs/>
        </w:rPr>
      </w:pPr>
      <w:r>
        <w:t>Po wypełnieniu powyższych danych prosimy o</w:t>
      </w:r>
      <w:r w:rsidR="001F61F8">
        <w:t xml:space="preserve"> opieczętowanie i</w:t>
      </w:r>
      <w:r>
        <w:t xml:space="preserve"> przesłanie skanu </w:t>
      </w:r>
      <w:r w:rsidRPr="00253418">
        <w:t xml:space="preserve">pisma </w:t>
      </w:r>
      <w:r w:rsidR="001F61F8" w:rsidRPr="00253418">
        <w:rPr>
          <w:rStyle w:val="Hipercze"/>
          <w:u w:val="none"/>
        </w:rPr>
        <w:t xml:space="preserve">lub przesłanie </w:t>
      </w:r>
      <w:r w:rsidR="00253418" w:rsidRPr="00253418">
        <w:rPr>
          <w:rStyle w:val="Hipercze"/>
          <w:u w:val="none"/>
        </w:rPr>
        <w:t xml:space="preserve">dokumentu </w:t>
      </w:r>
      <w:r w:rsidR="001F61F8" w:rsidRPr="00253418">
        <w:rPr>
          <w:rStyle w:val="Hipercze"/>
          <w:u w:val="none"/>
        </w:rPr>
        <w:t xml:space="preserve">w </w:t>
      </w:r>
      <w:r w:rsidR="00253418" w:rsidRPr="00253418">
        <w:rPr>
          <w:rStyle w:val="Hipercze"/>
          <w:u w:val="none"/>
        </w:rPr>
        <w:t xml:space="preserve">formacie pdf </w:t>
      </w:r>
      <w:r w:rsidR="001F61F8" w:rsidRPr="00253418">
        <w:rPr>
          <w:rStyle w:val="Hipercze"/>
          <w:u w:val="none"/>
        </w:rPr>
        <w:t>podpisan</w:t>
      </w:r>
      <w:r w:rsidR="00253418">
        <w:rPr>
          <w:rStyle w:val="Hipercze"/>
          <w:u w:val="none"/>
        </w:rPr>
        <w:t>ego</w:t>
      </w:r>
      <w:r w:rsidR="001F61F8" w:rsidRPr="00253418">
        <w:rPr>
          <w:rStyle w:val="Hipercze"/>
          <w:u w:val="none"/>
        </w:rPr>
        <w:t xml:space="preserve"> profilem zaufanym lub certyfikowanym podpisem kwalifikowanym</w:t>
      </w:r>
      <w:r w:rsidR="00253418">
        <w:rPr>
          <w:rStyle w:val="Hipercze"/>
          <w:b/>
          <w:bCs/>
        </w:rPr>
        <w:t xml:space="preserve"> </w:t>
      </w:r>
      <w:r w:rsidR="00253418">
        <w:t xml:space="preserve">na adres email: </w:t>
      </w:r>
      <w:hyperlink r:id="rId14" w:history="1">
        <w:r w:rsidR="00253418" w:rsidRPr="00425388">
          <w:rPr>
            <w:rStyle w:val="Hipercze"/>
            <w:b/>
            <w:bCs/>
          </w:rPr>
          <w:t>cok@vulcan.edu.pl</w:t>
        </w:r>
      </w:hyperlink>
      <w:r w:rsidR="00253418">
        <w:rPr>
          <w:rStyle w:val="Hipercze"/>
          <w:b/>
          <w:bCs/>
        </w:rPr>
        <w:t>.</w:t>
      </w:r>
    </w:p>
    <w:p w14:paraId="11731270" w14:textId="77777777" w:rsidR="00253418" w:rsidRDefault="00253418" w:rsidP="007A67D5">
      <w:pPr>
        <w:pStyle w:val="PodpisNV"/>
        <w:jc w:val="left"/>
        <w:rPr>
          <w:rStyle w:val="Hipercze"/>
          <w:b/>
          <w:bCs/>
        </w:rPr>
      </w:pPr>
    </w:p>
    <w:p w14:paraId="0697092A" w14:textId="77777777" w:rsidR="00253418" w:rsidRDefault="00253418" w:rsidP="007A67D5">
      <w:pPr>
        <w:pStyle w:val="PodpisNV"/>
        <w:jc w:val="left"/>
        <w:rPr>
          <w:b/>
          <w:bCs/>
          <w:u w:val="single"/>
        </w:rPr>
      </w:pPr>
      <w:r>
        <w:rPr>
          <w:b/>
          <w:bCs/>
          <w:u w:val="single"/>
        </w:rPr>
        <w:t>Przesłany wniosek podlega dodatkowej weryfikacji telefonicznej</w:t>
      </w:r>
      <w:r w:rsidR="00DB44FA">
        <w:rPr>
          <w:b/>
          <w:bCs/>
          <w:u w:val="single"/>
        </w:rPr>
        <w:t xml:space="preserve">. </w:t>
      </w:r>
      <w:r>
        <w:rPr>
          <w:b/>
          <w:bCs/>
          <w:u w:val="single"/>
        </w:rPr>
        <w:t>Prosimy o wskazanie przedziału godzinowego w którym możliwe będzie przeprowadzenie weryfikacji</w:t>
      </w:r>
      <w:r w:rsidR="00373E2C">
        <w:rPr>
          <w:b/>
          <w:bCs/>
          <w:u w:val="single"/>
        </w:rPr>
        <w:t>:</w:t>
      </w:r>
    </w:p>
    <w:p w14:paraId="6B4745C1" w14:textId="77777777" w:rsidR="00253418" w:rsidRPr="00253418" w:rsidRDefault="00253418" w:rsidP="007A67D5">
      <w:pPr>
        <w:pStyle w:val="PodpisNV"/>
        <w:jc w:val="left"/>
      </w:pPr>
      <w:r w:rsidRPr="00253418">
        <w:t xml:space="preserve">Godziny od: </w:t>
      </w:r>
      <w:sdt>
        <w:sdtPr>
          <w:id w:val="1735811183"/>
          <w:placeholder>
            <w:docPart w:val="A8DD326F51E24019860164C2A527CDC2"/>
          </w:placeholder>
          <w:showingPlcHdr/>
        </w:sdtPr>
        <w:sdtContent>
          <w:r w:rsidR="00DB44FA">
            <w:rPr>
              <w:rStyle w:val="Tekstzastpczy"/>
              <w:color w:val="8C87A5" w:themeColor="text1" w:themeTint="80"/>
            </w:rPr>
            <w:t>Kliknij, aby uzupełnić</w:t>
          </w:r>
        </w:sdtContent>
      </w:sdt>
      <w:r w:rsidRPr="00253418">
        <w:t xml:space="preserve"> do: </w:t>
      </w:r>
      <w:sdt>
        <w:sdtPr>
          <w:id w:val="-1425256021"/>
          <w:placeholder>
            <w:docPart w:val="4ADAB48A1302489087EE4A433DABAC80"/>
          </w:placeholder>
          <w:showingPlcHdr/>
        </w:sdtPr>
        <w:sdtContent>
          <w:r w:rsidR="00DB44FA">
            <w:rPr>
              <w:rStyle w:val="Tekstzastpczy"/>
              <w:color w:val="8C87A5" w:themeColor="text1" w:themeTint="80"/>
            </w:rPr>
            <w:t>Kliknij, aby uzupełnić</w:t>
          </w:r>
        </w:sdtContent>
      </w:sdt>
    </w:p>
    <w:sectPr w:rsidR="00253418" w:rsidRPr="00253418" w:rsidSect="0083298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6" w:h="16838" w:code="9"/>
      <w:pgMar w:top="794" w:right="851" w:bottom="340" w:left="1134" w:header="794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652B0" w14:textId="77777777" w:rsidR="00832988" w:rsidRDefault="00832988">
      <w:r>
        <w:separator/>
      </w:r>
    </w:p>
  </w:endnote>
  <w:endnote w:type="continuationSeparator" w:id="0">
    <w:p w14:paraId="7E60B4CF" w14:textId="77777777" w:rsidR="00832988" w:rsidRDefault="00832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altName w:val="Cambria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FFBAF" w14:textId="77777777" w:rsidR="00E67CB0" w:rsidRDefault="003E3E51" w:rsidP="00B3284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67CB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67CB0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60D722CB" w14:textId="77777777" w:rsidR="00E67CB0" w:rsidRDefault="00E67CB0" w:rsidP="0043715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3663E" w14:textId="77777777" w:rsidR="00844C18" w:rsidRPr="0083498B" w:rsidRDefault="001C68B2" w:rsidP="00BA07B7">
    <w:pPr>
      <w:pStyle w:val="Stopka"/>
      <w:tabs>
        <w:tab w:val="clear" w:pos="9072"/>
      </w:tabs>
      <w:spacing w:before="60"/>
      <w:ind w:right="-2"/>
      <w:jc w:val="left"/>
      <w:rPr>
        <w:rFonts w:ascii="Calibri Light" w:hAnsi="Calibri Light" w:cs="Calibri Light"/>
        <w:color w:val="2A2835"/>
        <w:sz w:val="16"/>
        <w:szCs w:val="16"/>
      </w:rPr>
    </w:pPr>
    <w:r w:rsidRPr="001C68B2">
      <w:rPr>
        <w:rFonts w:ascii="Calibri Light" w:hAnsi="Calibri Light" w:cs="Calibri Light"/>
        <w:noProof/>
        <w:color w:val="2A2835"/>
        <w:sz w:val="16"/>
        <w:szCs w:val="16"/>
      </w:rPr>
      <w:drawing>
        <wp:inline distT="0" distB="0" distL="0" distR="0" wp14:anchorId="6E63A1CF" wp14:editId="7F436DB8">
          <wp:extent cx="6299835" cy="608965"/>
          <wp:effectExtent l="0" t="0" r="0" b="0"/>
          <wp:docPr id="853474552" name="Obraz 8534745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9835" cy="608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5FB9B" w14:textId="77777777" w:rsidR="00832988" w:rsidRDefault="00832988">
      <w:r>
        <w:separator/>
      </w:r>
    </w:p>
  </w:footnote>
  <w:footnote w:type="continuationSeparator" w:id="0">
    <w:p w14:paraId="7DB0E925" w14:textId="77777777" w:rsidR="00832988" w:rsidRDefault="00832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3CF27" w14:textId="77777777" w:rsidR="001C68B2" w:rsidRDefault="00000000">
    <w:pPr>
      <w:pStyle w:val="Nagwek"/>
    </w:pPr>
    <w:r>
      <w:rPr>
        <w:noProof/>
      </w:rPr>
      <w:pict w14:anchorId="2C4048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2453" o:spid="_x0000_s1027" type="#_x0000_t75" alt="/Users/kasia/Desktop/Vulcan/1x/Obszar roboczy 1-8.png" style="position:absolute;left:0;text-align:left;margin-left:0;margin-top:0;width:596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bszar roboczy 1-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FA985" w14:textId="77777777" w:rsidR="001C68B2" w:rsidRDefault="00000000">
    <w:pPr>
      <w:pStyle w:val="Nagwek"/>
    </w:pPr>
    <w:r>
      <w:rPr>
        <w:noProof/>
      </w:rPr>
      <w:pict w14:anchorId="392C2A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2454" o:spid="_x0000_s1026" type="#_x0000_t75" alt="/Users/kasia/Desktop/Vulcan/1x/Obszar roboczy 1-8.png" style="position:absolute;left:0;text-align:left;margin-left:0;margin-top:0;width:596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bszar roboczy 1-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72785" w14:textId="77777777" w:rsidR="001C68B2" w:rsidRDefault="00000000">
    <w:pPr>
      <w:pStyle w:val="Nagwek"/>
    </w:pPr>
    <w:r>
      <w:rPr>
        <w:noProof/>
      </w:rPr>
      <w:pict w14:anchorId="58D51E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2452" o:spid="_x0000_s1025" type="#_x0000_t75" alt="/Users/kasia/Desktop/Vulcan/1x/Obszar roboczy 1-8.png" style="position:absolute;left:0;text-align:left;margin-left:0;margin-top:0;width:596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bszar roboczy 1-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56.3pt;height:55.85pt" o:bullet="t">
        <v:imagedata r:id="rId1" o:title="punktor-1"/>
      </v:shape>
    </w:pict>
  </w:numPicBullet>
  <w:abstractNum w:abstractNumId="0" w15:restartNumberingAfterBreak="0">
    <w:nsid w:val="FFFFFF7C"/>
    <w:multiLevelType w:val="singleLevel"/>
    <w:tmpl w:val="8E1E778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E"/>
    <w:multiLevelType w:val="singleLevel"/>
    <w:tmpl w:val="8E0A9AD4"/>
    <w:lvl w:ilvl="0">
      <w:start w:val="1"/>
      <w:numFmt w:val="lowerRoman"/>
      <w:pStyle w:val="Listanumerowana3"/>
      <w:lvlText w:val="%1."/>
      <w:lvlJc w:val="left"/>
      <w:pPr>
        <w:tabs>
          <w:tab w:val="num" w:pos="1701"/>
        </w:tabs>
        <w:ind w:left="1701" w:hanging="425"/>
      </w:pPr>
      <w:rPr>
        <w:rFonts w:hint="default"/>
      </w:rPr>
    </w:lvl>
  </w:abstractNum>
  <w:abstractNum w:abstractNumId="2" w15:restartNumberingAfterBreak="0">
    <w:nsid w:val="FFFFFF7F"/>
    <w:multiLevelType w:val="singleLevel"/>
    <w:tmpl w:val="FDDC894A"/>
    <w:lvl w:ilvl="0">
      <w:start w:val="1"/>
      <w:numFmt w:val="lowerLetter"/>
      <w:pStyle w:val="Listanumerowana2"/>
      <w:lvlText w:val="%1)"/>
      <w:lvlJc w:val="left"/>
      <w:pPr>
        <w:tabs>
          <w:tab w:val="num" w:pos="1276"/>
        </w:tabs>
        <w:ind w:left="1276" w:hanging="425"/>
      </w:pPr>
      <w:rPr>
        <w:rFonts w:hint="default"/>
      </w:rPr>
    </w:lvl>
  </w:abstractNum>
  <w:abstractNum w:abstractNumId="3" w15:restartNumberingAfterBreak="0">
    <w:nsid w:val="FFFFFF88"/>
    <w:multiLevelType w:val="singleLevel"/>
    <w:tmpl w:val="0F50B4E8"/>
    <w:lvl w:ilvl="0">
      <w:start w:val="1"/>
      <w:numFmt w:val="decimal"/>
      <w:pStyle w:val="Listanumerowana"/>
      <w:lvlText w:val="%1."/>
      <w:lvlJc w:val="right"/>
      <w:pPr>
        <w:tabs>
          <w:tab w:val="num" w:pos="851"/>
        </w:tabs>
        <w:ind w:left="851" w:hanging="284"/>
      </w:pPr>
    </w:lvl>
  </w:abstractNum>
  <w:abstractNum w:abstractNumId="4" w15:restartNumberingAfterBreak="0">
    <w:nsid w:val="0AFD31F0"/>
    <w:multiLevelType w:val="multilevel"/>
    <w:tmpl w:val="A7748D46"/>
    <w:lvl w:ilvl="0">
      <w:start w:val="1"/>
      <w:numFmt w:val="bullet"/>
      <w:lvlText w:val=""/>
      <w:lvlJc w:val="left"/>
      <w:pPr>
        <w:tabs>
          <w:tab w:val="num" w:pos="851"/>
        </w:tabs>
        <w:ind w:left="851" w:hanging="425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02EA8"/>
    <w:multiLevelType w:val="hybridMultilevel"/>
    <w:tmpl w:val="E95AE23C"/>
    <w:lvl w:ilvl="0" w:tplc="EDD23BD0">
      <w:start w:val="1"/>
      <w:numFmt w:val="decimal"/>
      <w:pStyle w:val="Tytutabeli"/>
      <w:lvlText w:val="Tabela %1."/>
      <w:lvlJc w:val="left"/>
      <w:pPr>
        <w:tabs>
          <w:tab w:val="num" w:pos="3515"/>
        </w:tabs>
        <w:ind w:left="1276" w:hanging="284"/>
      </w:pPr>
      <w:rPr>
        <w:rFonts w:hint="default"/>
      </w:rPr>
    </w:lvl>
    <w:lvl w:ilvl="1" w:tplc="02A2639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1E09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606B5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3412D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6652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8F642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102E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EA2A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4E3BFF"/>
    <w:multiLevelType w:val="hybridMultilevel"/>
    <w:tmpl w:val="AEB602F2"/>
    <w:lvl w:ilvl="0" w:tplc="FBD604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A1C4B48">
      <w:start w:val="1"/>
      <w:numFmt w:val="bullet"/>
      <w:lvlText w:val="▫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21535"/>
    <w:multiLevelType w:val="hybridMultilevel"/>
    <w:tmpl w:val="15AE2CC4"/>
    <w:lvl w:ilvl="0" w:tplc="B89854E2">
      <w:start w:val="1"/>
      <w:numFmt w:val="decimal"/>
      <w:pStyle w:val="NumerowanalistaNV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55356"/>
    <w:multiLevelType w:val="singleLevel"/>
    <w:tmpl w:val="E7B83CBC"/>
    <w:lvl w:ilvl="0">
      <w:start w:val="1"/>
      <w:numFmt w:val="bullet"/>
      <w:pStyle w:val="Listapunktowana"/>
      <w:lvlText w:val=""/>
      <w:lvlJc w:val="left"/>
      <w:pPr>
        <w:tabs>
          <w:tab w:val="num" w:pos="851"/>
        </w:tabs>
        <w:ind w:left="851" w:hanging="425"/>
      </w:pPr>
      <w:rPr>
        <w:rFonts w:ascii="Symbol" w:hAnsi="Symbol" w:hint="default"/>
        <w:color w:val="auto"/>
      </w:rPr>
    </w:lvl>
  </w:abstractNum>
  <w:abstractNum w:abstractNumId="9" w15:restartNumberingAfterBreak="0">
    <w:nsid w:val="3887537C"/>
    <w:multiLevelType w:val="hybridMultilevel"/>
    <w:tmpl w:val="35CA1494"/>
    <w:lvl w:ilvl="0" w:tplc="597428D0">
      <w:start w:val="1"/>
      <w:numFmt w:val="decimal"/>
      <w:lvlText w:val="Tabela %1."/>
      <w:lvlJc w:val="left"/>
      <w:pPr>
        <w:tabs>
          <w:tab w:val="num" w:pos="3938"/>
        </w:tabs>
        <w:ind w:left="1702" w:hanging="284"/>
      </w:pPr>
      <w:rPr>
        <w:rFonts w:hint="default"/>
      </w:rPr>
    </w:lvl>
    <w:lvl w:ilvl="1" w:tplc="3CDC48D0">
      <w:numFmt w:val="bullet"/>
      <w:lvlText w:val="–"/>
      <w:lvlJc w:val="left"/>
      <w:pPr>
        <w:tabs>
          <w:tab w:val="num" w:pos="1725"/>
        </w:tabs>
        <w:ind w:left="1725" w:hanging="645"/>
      </w:pPr>
      <w:rPr>
        <w:rFonts w:ascii="Times New Roman" w:eastAsia="Times New Roman" w:hAnsi="Times New Roman" w:cs="Times New Roman" w:hint="default"/>
      </w:rPr>
    </w:lvl>
    <w:lvl w:ilvl="2" w:tplc="A3D820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9C51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FC1F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3E652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CC41C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4054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529C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4F457C"/>
    <w:multiLevelType w:val="singleLevel"/>
    <w:tmpl w:val="F6D04FE8"/>
    <w:lvl w:ilvl="0">
      <w:start w:val="1"/>
      <w:numFmt w:val="none"/>
      <w:pStyle w:val="uwaga"/>
      <w:lvlText w:val="Uwaga"/>
      <w:lvlJc w:val="left"/>
      <w:pPr>
        <w:tabs>
          <w:tab w:val="num" w:pos="2291"/>
        </w:tabs>
        <w:ind w:left="1701" w:hanging="850"/>
      </w:pPr>
      <w:rPr>
        <w:b/>
        <w:i w:val="0"/>
      </w:rPr>
    </w:lvl>
  </w:abstractNum>
  <w:abstractNum w:abstractNumId="11" w15:restartNumberingAfterBreak="0">
    <w:nsid w:val="3B3D5756"/>
    <w:multiLevelType w:val="hybridMultilevel"/>
    <w:tmpl w:val="AD4CD372"/>
    <w:lvl w:ilvl="0" w:tplc="FBD604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E90417A">
      <w:start w:val="1"/>
      <w:numFmt w:val="bullet"/>
      <w:lvlText w:val="▫"/>
      <w:lvlJc w:val="left"/>
      <w:pPr>
        <w:ind w:left="1440" w:hanging="360"/>
      </w:pPr>
      <w:rPr>
        <w:rFonts w:ascii="Courier" w:hAnsi="Courier" w:hint="default"/>
        <w:sz w:val="2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770DF6"/>
    <w:multiLevelType w:val="hybridMultilevel"/>
    <w:tmpl w:val="A6A82608"/>
    <w:lvl w:ilvl="0" w:tplc="E7EA8360">
      <w:start w:val="1"/>
      <w:numFmt w:val="bullet"/>
      <w:pStyle w:val="Listapunktowana3"/>
      <w:lvlText w:val="–"/>
      <w:lvlJc w:val="left"/>
      <w:pPr>
        <w:tabs>
          <w:tab w:val="num" w:pos="1701"/>
        </w:tabs>
        <w:ind w:left="1701" w:hanging="425"/>
      </w:pPr>
      <w:rPr>
        <w:rFonts w:ascii="Times New Roman" w:hAnsi="Times New Roman" w:cs="Times New Roman" w:hint="default"/>
        <w:color w:val="auto"/>
        <w:sz w:val="16"/>
        <w:szCs w:val="16"/>
      </w:rPr>
    </w:lvl>
    <w:lvl w:ilvl="1" w:tplc="7C683E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FD69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08C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2467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D144B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1E9A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5699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F7E1F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5950FF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57CA1674"/>
    <w:multiLevelType w:val="hybridMultilevel"/>
    <w:tmpl w:val="0AE2E1B2"/>
    <w:lvl w:ilvl="0" w:tplc="917A629E">
      <w:start w:val="1"/>
      <w:numFmt w:val="bullet"/>
      <w:pStyle w:val="Wypunktowanie2NV"/>
      <w:lvlText w:val="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934611F"/>
    <w:multiLevelType w:val="hybridMultilevel"/>
    <w:tmpl w:val="F35813FA"/>
    <w:lvl w:ilvl="0" w:tplc="E9A2A73E">
      <w:start w:val="1"/>
      <w:numFmt w:val="bullet"/>
      <w:lvlRestart w:val="0"/>
      <w:pStyle w:val="Listapunktowana2"/>
      <w:lvlText w:val=""/>
      <w:lvlJc w:val="left"/>
      <w:pPr>
        <w:tabs>
          <w:tab w:val="num" w:pos="1276"/>
        </w:tabs>
        <w:ind w:left="1276" w:hanging="426"/>
      </w:pPr>
      <w:rPr>
        <w:rFonts w:ascii="Symbol" w:hAnsi="Symbol" w:hint="default"/>
        <w:color w:val="auto"/>
        <w:sz w:val="24"/>
        <w:szCs w:val="24"/>
      </w:rPr>
    </w:lvl>
    <w:lvl w:ilvl="1" w:tplc="96ACD0D4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DE5860B6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7D42C150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C1985FF0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DC122D86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AE4AFFA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AF500F2A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2C529146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60697731"/>
    <w:multiLevelType w:val="hybridMultilevel"/>
    <w:tmpl w:val="64D6C00E"/>
    <w:lvl w:ilvl="0" w:tplc="ADFAEA10">
      <w:start w:val="1"/>
      <w:numFmt w:val="decimal"/>
      <w:pStyle w:val="Tytuwykresu"/>
      <w:lvlText w:val="Wykres %1."/>
      <w:lvlJc w:val="left"/>
      <w:pPr>
        <w:tabs>
          <w:tab w:val="num" w:pos="3515"/>
        </w:tabs>
        <w:ind w:left="1276" w:hanging="284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8387DE6"/>
    <w:multiLevelType w:val="hybridMultilevel"/>
    <w:tmpl w:val="F78AF4C6"/>
    <w:lvl w:ilvl="0" w:tplc="B13A6ECA">
      <w:start w:val="1"/>
      <w:numFmt w:val="decimal"/>
      <w:lvlText w:val="Wykres %1."/>
      <w:lvlJc w:val="left"/>
      <w:pPr>
        <w:tabs>
          <w:tab w:val="num" w:pos="3371"/>
        </w:tabs>
        <w:ind w:left="1135" w:hanging="284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8" w15:restartNumberingAfterBreak="0">
    <w:nsid w:val="75D673A3"/>
    <w:multiLevelType w:val="hybridMultilevel"/>
    <w:tmpl w:val="2F6EF62A"/>
    <w:lvl w:ilvl="0" w:tplc="FBD604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DA6D624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  <w:color w:val="619BC3"/>
        <w:sz w:val="22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04754D"/>
    <w:multiLevelType w:val="hybridMultilevel"/>
    <w:tmpl w:val="F0B01B18"/>
    <w:lvl w:ilvl="0" w:tplc="025AA9EA">
      <w:start w:val="1"/>
      <w:numFmt w:val="bullet"/>
      <w:pStyle w:val="Wypunktowanie1NV"/>
      <w:lvlText w:val="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F139D4"/>
    <w:multiLevelType w:val="multilevel"/>
    <w:tmpl w:val="0415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481969788">
    <w:abstractNumId w:val="1"/>
  </w:num>
  <w:num w:numId="2" w16cid:durableId="28770540">
    <w:abstractNumId w:val="3"/>
  </w:num>
  <w:num w:numId="3" w16cid:durableId="219873637">
    <w:abstractNumId w:val="2"/>
  </w:num>
  <w:num w:numId="4" w16cid:durableId="871769542">
    <w:abstractNumId w:val="8"/>
  </w:num>
  <w:num w:numId="5" w16cid:durableId="798303512">
    <w:abstractNumId w:val="15"/>
  </w:num>
  <w:num w:numId="6" w16cid:durableId="579293422">
    <w:abstractNumId w:val="0"/>
  </w:num>
  <w:num w:numId="7" w16cid:durableId="1425296854">
    <w:abstractNumId w:val="13"/>
  </w:num>
  <w:num w:numId="8" w16cid:durableId="671034976">
    <w:abstractNumId w:val="20"/>
  </w:num>
  <w:num w:numId="9" w16cid:durableId="602686975">
    <w:abstractNumId w:val="12"/>
  </w:num>
  <w:num w:numId="10" w16cid:durableId="376399081">
    <w:abstractNumId w:val="10"/>
  </w:num>
  <w:num w:numId="11" w16cid:durableId="485631776">
    <w:abstractNumId w:val="9"/>
  </w:num>
  <w:num w:numId="12" w16cid:durableId="430709647">
    <w:abstractNumId w:val="17"/>
  </w:num>
  <w:num w:numId="13" w16cid:durableId="2036492519">
    <w:abstractNumId w:val="9"/>
  </w:num>
  <w:num w:numId="14" w16cid:durableId="1874348208">
    <w:abstractNumId w:val="17"/>
  </w:num>
  <w:num w:numId="15" w16cid:durableId="808520042">
    <w:abstractNumId w:val="5"/>
  </w:num>
  <w:num w:numId="16" w16cid:durableId="1248222899">
    <w:abstractNumId w:val="16"/>
  </w:num>
  <w:num w:numId="17" w16cid:durableId="1365862506">
    <w:abstractNumId w:val="4"/>
  </w:num>
  <w:num w:numId="18" w16cid:durableId="602961676">
    <w:abstractNumId w:val="3"/>
    <w:lvlOverride w:ilvl="0">
      <w:startOverride w:val="1"/>
    </w:lvlOverride>
  </w:num>
  <w:num w:numId="19" w16cid:durableId="759326423">
    <w:abstractNumId w:val="19"/>
  </w:num>
  <w:num w:numId="20" w16cid:durableId="1651127842">
    <w:abstractNumId w:val="6"/>
  </w:num>
  <w:num w:numId="21" w16cid:durableId="88544902">
    <w:abstractNumId w:val="11"/>
  </w:num>
  <w:num w:numId="22" w16cid:durableId="302082951">
    <w:abstractNumId w:val="18"/>
  </w:num>
  <w:num w:numId="23" w16cid:durableId="1703050649">
    <w:abstractNumId w:val="7"/>
  </w:num>
  <w:num w:numId="24" w16cid:durableId="1948534944">
    <w:abstractNumId w:val="18"/>
    <w:lvlOverride w:ilvl="0">
      <w:startOverride w:val="1"/>
    </w:lvlOverride>
  </w:num>
  <w:num w:numId="25" w16cid:durableId="692804242">
    <w:abstractNumId w:val="18"/>
    <w:lvlOverride w:ilvl="0">
      <w:startOverride w:val="1"/>
    </w:lvlOverride>
  </w:num>
  <w:num w:numId="26" w16cid:durableId="2081173493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ocumentProtection w:edit="forms" w:enforcement="1"/>
  <w:defaultTabStop w:val="709"/>
  <w:autoHyphenation/>
  <w:consecutiveHyphenLimit w:val="3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C84"/>
    <w:rsid w:val="0000055F"/>
    <w:rsid w:val="000114E9"/>
    <w:rsid w:val="000258DD"/>
    <w:rsid w:val="00026E37"/>
    <w:rsid w:val="00030D99"/>
    <w:rsid w:val="0004224F"/>
    <w:rsid w:val="000434A6"/>
    <w:rsid w:val="00046734"/>
    <w:rsid w:val="00056614"/>
    <w:rsid w:val="00062E10"/>
    <w:rsid w:val="0006665B"/>
    <w:rsid w:val="00070322"/>
    <w:rsid w:val="0007179A"/>
    <w:rsid w:val="0007420A"/>
    <w:rsid w:val="00077432"/>
    <w:rsid w:val="00082CEF"/>
    <w:rsid w:val="0008600C"/>
    <w:rsid w:val="00090BE3"/>
    <w:rsid w:val="00094541"/>
    <w:rsid w:val="000974B8"/>
    <w:rsid w:val="000A180C"/>
    <w:rsid w:val="000A3205"/>
    <w:rsid w:val="000B2A1F"/>
    <w:rsid w:val="000B33AC"/>
    <w:rsid w:val="000B42B4"/>
    <w:rsid w:val="000C1366"/>
    <w:rsid w:val="000C3EDE"/>
    <w:rsid w:val="000C63EB"/>
    <w:rsid w:val="000C6F5C"/>
    <w:rsid w:val="000D3DD7"/>
    <w:rsid w:val="000D6DC8"/>
    <w:rsid w:val="000D7028"/>
    <w:rsid w:val="000E12B3"/>
    <w:rsid w:val="000F24A8"/>
    <w:rsid w:val="00100A34"/>
    <w:rsid w:val="00105CB8"/>
    <w:rsid w:val="00112C3A"/>
    <w:rsid w:val="00116090"/>
    <w:rsid w:val="00117D9A"/>
    <w:rsid w:val="00125BFA"/>
    <w:rsid w:val="0013075C"/>
    <w:rsid w:val="001320D8"/>
    <w:rsid w:val="0013474E"/>
    <w:rsid w:val="00143824"/>
    <w:rsid w:val="0016370A"/>
    <w:rsid w:val="00165405"/>
    <w:rsid w:val="00170EFF"/>
    <w:rsid w:val="00177013"/>
    <w:rsid w:val="00177F63"/>
    <w:rsid w:val="00180C07"/>
    <w:rsid w:val="00183515"/>
    <w:rsid w:val="00186F99"/>
    <w:rsid w:val="00187CB6"/>
    <w:rsid w:val="00192690"/>
    <w:rsid w:val="00194A3A"/>
    <w:rsid w:val="0019714E"/>
    <w:rsid w:val="001975BC"/>
    <w:rsid w:val="001A0B24"/>
    <w:rsid w:val="001A10C3"/>
    <w:rsid w:val="001A4A20"/>
    <w:rsid w:val="001C320D"/>
    <w:rsid w:val="001C68B2"/>
    <w:rsid w:val="001C7715"/>
    <w:rsid w:val="001E1A2C"/>
    <w:rsid w:val="001E1F44"/>
    <w:rsid w:val="001E2F3F"/>
    <w:rsid w:val="001E64C0"/>
    <w:rsid w:val="001F0581"/>
    <w:rsid w:val="001F61F8"/>
    <w:rsid w:val="0020040C"/>
    <w:rsid w:val="0020072F"/>
    <w:rsid w:val="002008DC"/>
    <w:rsid w:val="0020387B"/>
    <w:rsid w:val="0020659E"/>
    <w:rsid w:val="00211EA6"/>
    <w:rsid w:val="0021391C"/>
    <w:rsid w:val="00216B68"/>
    <w:rsid w:val="002205A7"/>
    <w:rsid w:val="00222278"/>
    <w:rsid w:val="00222BD5"/>
    <w:rsid w:val="002367F4"/>
    <w:rsid w:val="00241AEC"/>
    <w:rsid w:val="0024394E"/>
    <w:rsid w:val="00244E1B"/>
    <w:rsid w:val="00252599"/>
    <w:rsid w:val="00253418"/>
    <w:rsid w:val="00254E86"/>
    <w:rsid w:val="002560C8"/>
    <w:rsid w:val="00256195"/>
    <w:rsid w:val="00260248"/>
    <w:rsid w:val="00262428"/>
    <w:rsid w:val="00263090"/>
    <w:rsid w:val="0027036D"/>
    <w:rsid w:val="002716D7"/>
    <w:rsid w:val="00275630"/>
    <w:rsid w:val="00290E44"/>
    <w:rsid w:val="002917F0"/>
    <w:rsid w:val="00297D22"/>
    <w:rsid w:val="002A789B"/>
    <w:rsid w:val="002B344A"/>
    <w:rsid w:val="002C545F"/>
    <w:rsid w:val="002C6024"/>
    <w:rsid w:val="002C7E98"/>
    <w:rsid w:val="002F5B53"/>
    <w:rsid w:val="00302B82"/>
    <w:rsid w:val="003063BE"/>
    <w:rsid w:val="00307549"/>
    <w:rsid w:val="00311EE0"/>
    <w:rsid w:val="003160C1"/>
    <w:rsid w:val="003202DF"/>
    <w:rsid w:val="00327AFC"/>
    <w:rsid w:val="003451C0"/>
    <w:rsid w:val="00354198"/>
    <w:rsid w:val="0036038D"/>
    <w:rsid w:val="0036232F"/>
    <w:rsid w:val="0036573B"/>
    <w:rsid w:val="00370C6D"/>
    <w:rsid w:val="00373E2C"/>
    <w:rsid w:val="0038217F"/>
    <w:rsid w:val="00386AEC"/>
    <w:rsid w:val="00392B0B"/>
    <w:rsid w:val="00392B97"/>
    <w:rsid w:val="003968BC"/>
    <w:rsid w:val="003A3F3B"/>
    <w:rsid w:val="003C3B21"/>
    <w:rsid w:val="003C420B"/>
    <w:rsid w:val="003D0301"/>
    <w:rsid w:val="003D10F2"/>
    <w:rsid w:val="003E2535"/>
    <w:rsid w:val="003E2CFE"/>
    <w:rsid w:val="003E3E51"/>
    <w:rsid w:val="003F1A46"/>
    <w:rsid w:val="003F2683"/>
    <w:rsid w:val="003F2CEA"/>
    <w:rsid w:val="003F2D86"/>
    <w:rsid w:val="0040440D"/>
    <w:rsid w:val="00406DB0"/>
    <w:rsid w:val="00412174"/>
    <w:rsid w:val="00421478"/>
    <w:rsid w:val="0042201B"/>
    <w:rsid w:val="00425388"/>
    <w:rsid w:val="0042556B"/>
    <w:rsid w:val="004278F2"/>
    <w:rsid w:val="00433D4F"/>
    <w:rsid w:val="00435831"/>
    <w:rsid w:val="00437159"/>
    <w:rsid w:val="004406DB"/>
    <w:rsid w:val="0044414F"/>
    <w:rsid w:val="00446AF8"/>
    <w:rsid w:val="004473FB"/>
    <w:rsid w:val="00450448"/>
    <w:rsid w:val="00454771"/>
    <w:rsid w:val="004566CE"/>
    <w:rsid w:val="00456C16"/>
    <w:rsid w:val="00466CFF"/>
    <w:rsid w:val="004709C6"/>
    <w:rsid w:val="00476441"/>
    <w:rsid w:val="00485FF6"/>
    <w:rsid w:val="00497AF2"/>
    <w:rsid w:val="004A0873"/>
    <w:rsid w:val="004A099F"/>
    <w:rsid w:val="004A0EC8"/>
    <w:rsid w:val="004A4820"/>
    <w:rsid w:val="004A51D8"/>
    <w:rsid w:val="004A5D31"/>
    <w:rsid w:val="004A63F3"/>
    <w:rsid w:val="004A660A"/>
    <w:rsid w:val="004A668A"/>
    <w:rsid w:val="004A7577"/>
    <w:rsid w:val="004B01E5"/>
    <w:rsid w:val="004B5F49"/>
    <w:rsid w:val="004C1897"/>
    <w:rsid w:val="004C37B1"/>
    <w:rsid w:val="004C5F3D"/>
    <w:rsid w:val="004D4472"/>
    <w:rsid w:val="004D596A"/>
    <w:rsid w:val="004D732E"/>
    <w:rsid w:val="004E0683"/>
    <w:rsid w:val="004E4E1E"/>
    <w:rsid w:val="004F5609"/>
    <w:rsid w:val="004F5FB3"/>
    <w:rsid w:val="004F67E2"/>
    <w:rsid w:val="00503F9D"/>
    <w:rsid w:val="00507646"/>
    <w:rsid w:val="00511755"/>
    <w:rsid w:val="00531C07"/>
    <w:rsid w:val="00532B02"/>
    <w:rsid w:val="00536B50"/>
    <w:rsid w:val="005405DA"/>
    <w:rsid w:val="00540DF1"/>
    <w:rsid w:val="005425CE"/>
    <w:rsid w:val="005527FC"/>
    <w:rsid w:val="00556BBD"/>
    <w:rsid w:val="005607D0"/>
    <w:rsid w:val="00561DAE"/>
    <w:rsid w:val="00562227"/>
    <w:rsid w:val="00564A9F"/>
    <w:rsid w:val="0056519A"/>
    <w:rsid w:val="00565960"/>
    <w:rsid w:val="00565D90"/>
    <w:rsid w:val="005752C7"/>
    <w:rsid w:val="00580989"/>
    <w:rsid w:val="0058203F"/>
    <w:rsid w:val="005865A6"/>
    <w:rsid w:val="005922C3"/>
    <w:rsid w:val="0059309D"/>
    <w:rsid w:val="005930BA"/>
    <w:rsid w:val="0059789C"/>
    <w:rsid w:val="005A1049"/>
    <w:rsid w:val="005A1F9B"/>
    <w:rsid w:val="005B2749"/>
    <w:rsid w:val="005C0E79"/>
    <w:rsid w:val="005C4596"/>
    <w:rsid w:val="005D19C3"/>
    <w:rsid w:val="005D1CD3"/>
    <w:rsid w:val="005D7BEB"/>
    <w:rsid w:val="005E2C00"/>
    <w:rsid w:val="005F22F2"/>
    <w:rsid w:val="005F4CBF"/>
    <w:rsid w:val="00600750"/>
    <w:rsid w:val="00606119"/>
    <w:rsid w:val="006063B3"/>
    <w:rsid w:val="006110DF"/>
    <w:rsid w:val="006130AC"/>
    <w:rsid w:val="00615692"/>
    <w:rsid w:val="00615EE0"/>
    <w:rsid w:val="00615F5C"/>
    <w:rsid w:val="00626EE9"/>
    <w:rsid w:val="00631FC2"/>
    <w:rsid w:val="00636176"/>
    <w:rsid w:val="0063796E"/>
    <w:rsid w:val="00643EBE"/>
    <w:rsid w:val="00645320"/>
    <w:rsid w:val="00647726"/>
    <w:rsid w:val="00661F91"/>
    <w:rsid w:val="006710F1"/>
    <w:rsid w:val="006722D2"/>
    <w:rsid w:val="00674C88"/>
    <w:rsid w:val="0068253A"/>
    <w:rsid w:val="0068358F"/>
    <w:rsid w:val="00687533"/>
    <w:rsid w:val="00690A48"/>
    <w:rsid w:val="00693E0A"/>
    <w:rsid w:val="00694971"/>
    <w:rsid w:val="006A3757"/>
    <w:rsid w:val="006A4112"/>
    <w:rsid w:val="006B0E4A"/>
    <w:rsid w:val="006B5CE4"/>
    <w:rsid w:val="006D15A7"/>
    <w:rsid w:val="006D79AD"/>
    <w:rsid w:val="006E2057"/>
    <w:rsid w:val="006E7D6E"/>
    <w:rsid w:val="006E7DDF"/>
    <w:rsid w:val="006F057A"/>
    <w:rsid w:val="006F3C56"/>
    <w:rsid w:val="006F4C1D"/>
    <w:rsid w:val="006F7FE4"/>
    <w:rsid w:val="007026DF"/>
    <w:rsid w:val="0072576B"/>
    <w:rsid w:val="007275B5"/>
    <w:rsid w:val="007343EA"/>
    <w:rsid w:val="0074158A"/>
    <w:rsid w:val="00747066"/>
    <w:rsid w:val="00752F7C"/>
    <w:rsid w:val="00753B80"/>
    <w:rsid w:val="00761EEA"/>
    <w:rsid w:val="007621DC"/>
    <w:rsid w:val="007652E5"/>
    <w:rsid w:val="007775F3"/>
    <w:rsid w:val="007936D3"/>
    <w:rsid w:val="0079645F"/>
    <w:rsid w:val="007A2C64"/>
    <w:rsid w:val="007A396D"/>
    <w:rsid w:val="007A67D5"/>
    <w:rsid w:val="007A749D"/>
    <w:rsid w:val="007B031F"/>
    <w:rsid w:val="007B4581"/>
    <w:rsid w:val="007C01E2"/>
    <w:rsid w:val="007C2B65"/>
    <w:rsid w:val="007D111D"/>
    <w:rsid w:val="007D71E8"/>
    <w:rsid w:val="007E0628"/>
    <w:rsid w:val="007F1FFA"/>
    <w:rsid w:val="00801120"/>
    <w:rsid w:val="00801D3D"/>
    <w:rsid w:val="0080499C"/>
    <w:rsid w:val="00817722"/>
    <w:rsid w:val="008228A8"/>
    <w:rsid w:val="00825CD8"/>
    <w:rsid w:val="00825DB1"/>
    <w:rsid w:val="008264EC"/>
    <w:rsid w:val="00832988"/>
    <w:rsid w:val="00832D06"/>
    <w:rsid w:val="0083498B"/>
    <w:rsid w:val="00844C18"/>
    <w:rsid w:val="0084558D"/>
    <w:rsid w:val="008478F8"/>
    <w:rsid w:val="00852CAB"/>
    <w:rsid w:val="008533C3"/>
    <w:rsid w:val="00854C82"/>
    <w:rsid w:val="00855476"/>
    <w:rsid w:val="00856F4C"/>
    <w:rsid w:val="00863B99"/>
    <w:rsid w:val="00864C08"/>
    <w:rsid w:val="00872089"/>
    <w:rsid w:val="008840C6"/>
    <w:rsid w:val="008905EE"/>
    <w:rsid w:val="008A4E88"/>
    <w:rsid w:val="008A7708"/>
    <w:rsid w:val="008B44DD"/>
    <w:rsid w:val="008C3E4C"/>
    <w:rsid w:val="008E2A3F"/>
    <w:rsid w:val="008F5994"/>
    <w:rsid w:val="00900C75"/>
    <w:rsid w:val="00904E38"/>
    <w:rsid w:val="009072CF"/>
    <w:rsid w:val="00911C4F"/>
    <w:rsid w:val="00912EF4"/>
    <w:rsid w:val="0091421B"/>
    <w:rsid w:val="009159AA"/>
    <w:rsid w:val="009211E3"/>
    <w:rsid w:val="00921AE7"/>
    <w:rsid w:val="009225C0"/>
    <w:rsid w:val="0092304E"/>
    <w:rsid w:val="00923A92"/>
    <w:rsid w:val="00924BFF"/>
    <w:rsid w:val="0092545E"/>
    <w:rsid w:val="009300AD"/>
    <w:rsid w:val="00936CE0"/>
    <w:rsid w:val="00941F71"/>
    <w:rsid w:val="00943F18"/>
    <w:rsid w:val="009549D2"/>
    <w:rsid w:val="00964474"/>
    <w:rsid w:val="00965386"/>
    <w:rsid w:val="00970184"/>
    <w:rsid w:val="009711FD"/>
    <w:rsid w:val="00972E2A"/>
    <w:rsid w:val="00973429"/>
    <w:rsid w:val="009807B0"/>
    <w:rsid w:val="00982B55"/>
    <w:rsid w:val="00986885"/>
    <w:rsid w:val="009926FD"/>
    <w:rsid w:val="00992C84"/>
    <w:rsid w:val="00996A4A"/>
    <w:rsid w:val="009A5096"/>
    <w:rsid w:val="009A5413"/>
    <w:rsid w:val="009C0733"/>
    <w:rsid w:val="009C1DD9"/>
    <w:rsid w:val="009C6A54"/>
    <w:rsid w:val="009D0DC4"/>
    <w:rsid w:val="009F3167"/>
    <w:rsid w:val="009F3721"/>
    <w:rsid w:val="009F4073"/>
    <w:rsid w:val="00A25516"/>
    <w:rsid w:val="00A3010B"/>
    <w:rsid w:val="00A37711"/>
    <w:rsid w:val="00A427F4"/>
    <w:rsid w:val="00A42D78"/>
    <w:rsid w:val="00A57F3C"/>
    <w:rsid w:val="00A6428C"/>
    <w:rsid w:val="00A66180"/>
    <w:rsid w:val="00A67554"/>
    <w:rsid w:val="00A7232F"/>
    <w:rsid w:val="00A72EA8"/>
    <w:rsid w:val="00A735F7"/>
    <w:rsid w:val="00A9068D"/>
    <w:rsid w:val="00A955C3"/>
    <w:rsid w:val="00A96ED7"/>
    <w:rsid w:val="00AA254A"/>
    <w:rsid w:val="00AA45D7"/>
    <w:rsid w:val="00AB4D74"/>
    <w:rsid w:val="00AB5B94"/>
    <w:rsid w:val="00AC1190"/>
    <w:rsid w:val="00AC40F4"/>
    <w:rsid w:val="00AC5063"/>
    <w:rsid w:val="00AC7289"/>
    <w:rsid w:val="00AD4488"/>
    <w:rsid w:val="00AD6F72"/>
    <w:rsid w:val="00AE5B37"/>
    <w:rsid w:val="00AF41AB"/>
    <w:rsid w:val="00AF60FC"/>
    <w:rsid w:val="00B1224F"/>
    <w:rsid w:val="00B138BD"/>
    <w:rsid w:val="00B13BD9"/>
    <w:rsid w:val="00B1423D"/>
    <w:rsid w:val="00B20FF9"/>
    <w:rsid w:val="00B27E88"/>
    <w:rsid w:val="00B30FBF"/>
    <w:rsid w:val="00B32841"/>
    <w:rsid w:val="00B3454E"/>
    <w:rsid w:val="00B4138E"/>
    <w:rsid w:val="00B41980"/>
    <w:rsid w:val="00B50E2D"/>
    <w:rsid w:val="00B51152"/>
    <w:rsid w:val="00B64216"/>
    <w:rsid w:val="00B6489E"/>
    <w:rsid w:val="00B716C1"/>
    <w:rsid w:val="00B74703"/>
    <w:rsid w:val="00B75D7E"/>
    <w:rsid w:val="00B77E5A"/>
    <w:rsid w:val="00B77FBA"/>
    <w:rsid w:val="00B804F5"/>
    <w:rsid w:val="00B81E5E"/>
    <w:rsid w:val="00B91913"/>
    <w:rsid w:val="00B93933"/>
    <w:rsid w:val="00BA005C"/>
    <w:rsid w:val="00BA07B7"/>
    <w:rsid w:val="00BB5679"/>
    <w:rsid w:val="00BC23D7"/>
    <w:rsid w:val="00BC3749"/>
    <w:rsid w:val="00BD1863"/>
    <w:rsid w:val="00BE2A17"/>
    <w:rsid w:val="00BF3DA5"/>
    <w:rsid w:val="00BF3DAD"/>
    <w:rsid w:val="00C07512"/>
    <w:rsid w:val="00C126A9"/>
    <w:rsid w:val="00C20B36"/>
    <w:rsid w:val="00C21A82"/>
    <w:rsid w:val="00C271A6"/>
    <w:rsid w:val="00C337BA"/>
    <w:rsid w:val="00C35E5A"/>
    <w:rsid w:val="00C40F9F"/>
    <w:rsid w:val="00C435FB"/>
    <w:rsid w:val="00C60E10"/>
    <w:rsid w:val="00C6148E"/>
    <w:rsid w:val="00C65A11"/>
    <w:rsid w:val="00C67D43"/>
    <w:rsid w:val="00C82FD5"/>
    <w:rsid w:val="00C9142B"/>
    <w:rsid w:val="00C92601"/>
    <w:rsid w:val="00C92ACE"/>
    <w:rsid w:val="00C92E8D"/>
    <w:rsid w:val="00CA20C2"/>
    <w:rsid w:val="00CA64B8"/>
    <w:rsid w:val="00CC0C55"/>
    <w:rsid w:val="00CC48A6"/>
    <w:rsid w:val="00CC49A7"/>
    <w:rsid w:val="00CD2334"/>
    <w:rsid w:val="00CD29CC"/>
    <w:rsid w:val="00D00A54"/>
    <w:rsid w:val="00D01C0B"/>
    <w:rsid w:val="00D02E35"/>
    <w:rsid w:val="00D05E0D"/>
    <w:rsid w:val="00D06B09"/>
    <w:rsid w:val="00D06BC9"/>
    <w:rsid w:val="00D102F6"/>
    <w:rsid w:val="00D14B15"/>
    <w:rsid w:val="00D20230"/>
    <w:rsid w:val="00D21DFD"/>
    <w:rsid w:val="00D2701D"/>
    <w:rsid w:val="00D339BB"/>
    <w:rsid w:val="00D35159"/>
    <w:rsid w:val="00D4142F"/>
    <w:rsid w:val="00D41BCE"/>
    <w:rsid w:val="00D4217A"/>
    <w:rsid w:val="00D42AEF"/>
    <w:rsid w:val="00D45506"/>
    <w:rsid w:val="00D45617"/>
    <w:rsid w:val="00D56A48"/>
    <w:rsid w:val="00D66616"/>
    <w:rsid w:val="00D812A1"/>
    <w:rsid w:val="00D83A94"/>
    <w:rsid w:val="00D92FD2"/>
    <w:rsid w:val="00DA1B18"/>
    <w:rsid w:val="00DB44FA"/>
    <w:rsid w:val="00DC00BA"/>
    <w:rsid w:val="00DC747E"/>
    <w:rsid w:val="00DD1701"/>
    <w:rsid w:val="00DD3A3F"/>
    <w:rsid w:val="00DD7610"/>
    <w:rsid w:val="00DE160A"/>
    <w:rsid w:val="00DF2476"/>
    <w:rsid w:val="00DF3772"/>
    <w:rsid w:val="00DF378D"/>
    <w:rsid w:val="00DF61CB"/>
    <w:rsid w:val="00DF775A"/>
    <w:rsid w:val="00E15665"/>
    <w:rsid w:val="00E22CA1"/>
    <w:rsid w:val="00E245B3"/>
    <w:rsid w:val="00E273C7"/>
    <w:rsid w:val="00E31028"/>
    <w:rsid w:val="00E3478A"/>
    <w:rsid w:val="00E41FE8"/>
    <w:rsid w:val="00E53095"/>
    <w:rsid w:val="00E62CD1"/>
    <w:rsid w:val="00E67CB0"/>
    <w:rsid w:val="00E70E10"/>
    <w:rsid w:val="00E7129E"/>
    <w:rsid w:val="00E93276"/>
    <w:rsid w:val="00E9356B"/>
    <w:rsid w:val="00E972A8"/>
    <w:rsid w:val="00EA2AAD"/>
    <w:rsid w:val="00EA46B8"/>
    <w:rsid w:val="00EB37B6"/>
    <w:rsid w:val="00EB5B41"/>
    <w:rsid w:val="00EB7400"/>
    <w:rsid w:val="00EB7609"/>
    <w:rsid w:val="00EC5244"/>
    <w:rsid w:val="00ED0192"/>
    <w:rsid w:val="00EE34C6"/>
    <w:rsid w:val="00EE578C"/>
    <w:rsid w:val="00F038AA"/>
    <w:rsid w:val="00F1263C"/>
    <w:rsid w:val="00F14C2C"/>
    <w:rsid w:val="00F17B00"/>
    <w:rsid w:val="00F3696F"/>
    <w:rsid w:val="00F42637"/>
    <w:rsid w:val="00F44F0B"/>
    <w:rsid w:val="00F45D6B"/>
    <w:rsid w:val="00F52827"/>
    <w:rsid w:val="00F5507A"/>
    <w:rsid w:val="00F62190"/>
    <w:rsid w:val="00F66A5B"/>
    <w:rsid w:val="00F72FD1"/>
    <w:rsid w:val="00F863B1"/>
    <w:rsid w:val="00F87DA0"/>
    <w:rsid w:val="00F9409F"/>
    <w:rsid w:val="00FA12E4"/>
    <w:rsid w:val="00FA16B6"/>
    <w:rsid w:val="00FA6F90"/>
    <w:rsid w:val="00FB212F"/>
    <w:rsid w:val="00FB25B1"/>
    <w:rsid w:val="00FB295E"/>
    <w:rsid w:val="00FC1658"/>
    <w:rsid w:val="00FD2FAB"/>
    <w:rsid w:val="00FD442D"/>
    <w:rsid w:val="00FD4F0F"/>
    <w:rsid w:val="00FD581C"/>
    <w:rsid w:val="00FE1E18"/>
    <w:rsid w:val="00FF44A5"/>
    <w:rsid w:val="00FF5C54"/>
    <w:rsid w:val="00FF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471169"/>
  <w15:docId w15:val="{A87F2F04-87F6-46CC-95C4-8EF2E2DA1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unhideWhenUsed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unhideWhenUsed="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next w:val="Tekstpodstawowy"/>
    <w:semiHidden/>
    <w:qFormat/>
    <w:rsid w:val="00D42AEF"/>
    <w:pPr>
      <w:jc w:val="both"/>
    </w:pPr>
    <w:rPr>
      <w:sz w:val="24"/>
      <w:szCs w:val="24"/>
    </w:rPr>
  </w:style>
  <w:style w:type="paragraph" w:styleId="Nagwek1">
    <w:name w:val="heading 1"/>
    <w:basedOn w:val="Normalny"/>
    <w:next w:val="Normalny"/>
    <w:semiHidden/>
    <w:qFormat/>
    <w:rsid w:val="00412174"/>
    <w:pPr>
      <w:keepNext/>
      <w:keepLines/>
      <w:suppressAutoHyphens/>
      <w:spacing w:before="480" w:after="240"/>
      <w:contextualSpacing/>
      <w:jc w:val="left"/>
      <w:outlineLvl w:val="0"/>
    </w:pPr>
    <w:rPr>
      <w:rFonts w:ascii="Arial" w:hAnsi="Arial"/>
      <w:b/>
      <w:kern w:val="28"/>
      <w:sz w:val="48"/>
    </w:rPr>
  </w:style>
  <w:style w:type="paragraph" w:styleId="Nagwek2">
    <w:name w:val="heading 2"/>
    <w:basedOn w:val="Normalny"/>
    <w:next w:val="Normalny"/>
    <w:semiHidden/>
    <w:qFormat/>
    <w:rsid w:val="00412174"/>
    <w:pPr>
      <w:keepNext/>
      <w:keepLines/>
      <w:suppressAutoHyphens/>
      <w:spacing w:before="360" w:after="180"/>
      <w:contextualSpacing/>
      <w:jc w:val="left"/>
      <w:outlineLvl w:val="1"/>
    </w:pPr>
    <w:rPr>
      <w:rFonts w:ascii="Arial" w:hAnsi="Arial"/>
      <w:b/>
      <w:kern w:val="28"/>
      <w:sz w:val="36"/>
    </w:rPr>
  </w:style>
  <w:style w:type="paragraph" w:styleId="Nagwek3">
    <w:name w:val="heading 3"/>
    <w:basedOn w:val="Normalny"/>
    <w:next w:val="Normalny"/>
    <w:semiHidden/>
    <w:qFormat/>
    <w:rsid w:val="00412174"/>
    <w:pPr>
      <w:keepNext/>
      <w:keepLines/>
      <w:suppressAutoHyphens/>
      <w:spacing w:before="280" w:after="140"/>
      <w:contextualSpacing/>
      <w:jc w:val="left"/>
      <w:outlineLvl w:val="2"/>
    </w:pPr>
    <w:rPr>
      <w:rFonts w:ascii="Arial" w:hAnsi="Arial"/>
      <w:b/>
      <w:sz w:val="28"/>
    </w:rPr>
  </w:style>
  <w:style w:type="paragraph" w:styleId="Nagwek4">
    <w:name w:val="heading 4"/>
    <w:basedOn w:val="Normalny"/>
    <w:next w:val="Normalny"/>
    <w:semiHidden/>
    <w:qFormat/>
    <w:rsid w:val="00412174"/>
    <w:pPr>
      <w:keepNext/>
      <w:keepLines/>
      <w:suppressAutoHyphens/>
      <w:spacing w:beforeLines="100" w:afterLines="50"/>
      <w:contextualSpacing/>
      <w:jc w:val="left"/>
      <w:outlineLvl w:val="3"/>
    </w:pPr>
    <w:rPr>
      <w:rFonts w:ascii="Arial" w:hAnsi="Arial"/>
      <w:b/>
    </w:rPr>
  </w:style>
  <w:style w:type="paragraph" w:styleId="Nagwek5">
    <w:name w:val="heading 5"/>
    <w:basedOn w:val="Normalny"/>
    <w:next w:val="Normalny"/>
    <w:semiHidden/>
    <w:qFormat/>
    <w:rsid w:val="00412174"/>
    <w:pPr>
      <w:keepNext/>
      <w:keepLines/>
      <w:tabs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  <w:tab w:val="left" w:pos="6804"/>
        <w:tab w:val="left" w:pos="7655"/>
        <w:tab w:val="left" w:pos="8505"/>
        <w:tab w:val="left" w:pos="9356"/>
      </w:tabs>
      <w:suppressAutoHyphens/>
      <w:spacing w:before="180" w:after="120"/>
      <w:contextualSpacing/>
      <w:jc w:val="left"/>
      <w:outlineLvl w:val="4"/>
    </w:pPr>
    <w:rPr>
      <w:b/>
    </w:rPr>
  </w:style>
  <w:style w:type="paragraph" w:styleId="Nagwek6">
    <w:name w:val="heading 6"/>
    <w:basedOn w:val="Normalny"/>
    <w:next w:val="Normalny"/>
    <w:semiHidden/>
    <w:qFormat/>
    <w:rsid w:val="00FA16B6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semiHidden/>
    <w:qFormat/>
    <w:rsid w:val="00FA16B6"/>
    <w:pPr>
      <w:spacing w:before="240" w:after="60"/>
      <w:outlineLvl w:val="6"/>
    </w:pPr>
  </w:style>
  <w:style w:type="paragraph" w:styleId="Nagwek8">
    <w:name w:val="heading 8"/>
    <w:basedOn w:val="Normalny"/>
    <w:next w:val="Normalny"/>
    <w:semiHidden/>
    <w:qFormat/>
    <w:rsid w:val="00FA16B6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semiHidden/>
    <w:qFormat/>
    <w:rsid w:val="00FA16B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semiHidden/>
    <w:unhideWhenUsed/>
    <w:qFormat/>
    <w:rsid w:val="00412174"/>
    <w:pPr>
      <w:pBdr>
        <w:top w:val="single" w:sz="4" w:space="1" w:color="auto"/>
        <w:bottom w:val="single" w:sz="4" w:space="1" w:color="auto"/>
      </w:pBdr>
      <w:tabs>
        <w:tab w:val="left" w:pos="2127"/>
        <w:tab w:val="left" w:pos="2552"/>
        <w:tab w:val="left" w:pos="3402"/>
        <w:tab w:val="left" w:pos="4253"/>
        <w:tab w:val="left" w:pos="5103"/>
        <w:tab w:val="left" w:pos="5954"/>
        <w:tab w:val="left" w:pos="6804"/>
        <w:tab w:val="left" w:pos="7655"/>
        <w:tab w:val="left" w:pos="8505"/>
      </w:tabs>
      <w:spacing w:before="180" w:after="180"/>
      <w:ind w:left="2127" w:hanging="1276"/>
    </w:pPr>
    <w:rPr>
      <w:sz w:val="20"/>
    </w:rPr>
  </w:style>
  <w:style w:type="paragraph" w:styleId="Lista-kontynuacja">
    <w:name w:val="List Continue"/>
    <w:basedOn w:val="Normalny"/>
    <w:link w:val="Lista-kontynuacjaZnak"/>
    <w:semiHidden/>
    <w:unhideWhenUsed/>
    <w:rsid w:val="006722D2"/>
    <w:pPr>
      <w:spacing w:beforeLines="50"/>
      <w:ind w:left="851"/>
    </w:pPr>
  </w:style>
  <w:style w:type="paragraph" w:styleId="Lista-kontynuacja2">
    <w:name w:val="List Continue 2"/>
    <w:basedOn w:val="Normalny"/>
    <w:semiHidden/>
    <w:unhideWhenUsed/>
    <w:rsid w:val="006722D2"/>
    <w:pPr>
      <w:tabs>
        <w:tab w:val="left" w:pos="7937"/>
      </w:tabs>
      <w:spacing w:before="60"/>
      <w:ind w:left="1276"/>
    </w:pPr>
  </w:style>
  <w:style w:type="paragraph" w:styleId="Stopka">
    <w:name w:val="footer"/>
    <w:basedOn w:val="Normalny"/>
    <w:semiHidden/>
    <w:rsid w:val="00437159"/>
    <w:pPr>
      <w:tabs>
        <w:tab w:val="center" w:pos="4536"/>
        <w:tab w:val="right" w:pos="9072"/>
      </w:tabs>
    </w:pPr>
  </w:style>
  <w:style w:type="paragraph" w:styleId="Listanumerowana2">
    <w:name w:val="List Number 2"/>
    <w:basedOn w:val="Normalny"/>
    <w:semiHidden/>
    <w:rsid w:val="00753B80"/>
    <w:pPr>
      <w:numPr>
        <w:numId w:val="3"/>
      </w:numPr>
      <w:spacing w:beforeLines="25"/>
      <w:outlineLvl w:val="8"/>
    </w:pPr>
  </w:style>
  <w:style w:type="paragraph" w:styleId="Listanumerowana4">
    <w:name w:val="List Number 4"/>
    <w:basedOn w:val="Normalny"/>
    <w:semiHidden/>
    <w:rsid w:val="00412174"/>
    <w:rPr>
      <w:sz w:val="20"/>
    </w:rPr>
  </w:style>
  <w:style w:type="paragraph" w:styleId="Listapunktowana">
    <w:name w:val="List Bullet"/>
    <w:basedOn w:val="Normalny"/>
    <w:semiHidden/>
    <w:rsid w:val="005F4CBF"/>
    <w:pPr>
      <w:numPr>
        <w:numId w:val="4"/>
      </w:numPr>
      <w:spacing w:beforeLines="50"/>
      <w:outlineLvl w:val="7"/>
    </w:pPr>
  </w:style>
  <w:style w:type="paragraph" w:styleId="Listapunktowana2">
    <w:name w:val="List Bullet 2"/>
    <w:basedOn w:val="Normalny"/>
    <w:semiHidden/>
    <w:rsid w:val="005F4CBF"/>
    <w:pPr>
      <w:numPr>
        <w:numId w:val="5"/>
      </w:numPr>
      <w:spacing w:beforeLines="25"/>
      <w:outlineLvl w:val="8"/>
    </w:pPr>
  </w:style>
  <w:style w:type="paragraph" w:styleId="Listapunktowana3">
    <w:name w:val="List Bullet 3"/>
    <w:basedOn w:val="Normalny"/>
    <w:semiHidden/>
    <w:rsid w:val="00433D4F"/>
    <w:pPr>
      <w:numPr>
        <w:numId w:val="9"/>
      </w:numPr>
      <w:spacing w:beforeLines="25"/>
    </w:pPr>
  </w:style>
  <w:style w:type="paragraph" w:styleId="Listapunktowana4">
    <w:name w:val="List Bullet 4"/>
    <w:basedOn w:val="Normalny"/>
    <w:semiHidden/>
    <w:rsid w:val="00412174"/>
    <w:rPr>
      <w:sz w:val="20"/>
    </w:rPr>
  </w:style>
  <w:style w:type="paragraph" w:styleId="Listapunktowana5">
    <w:name w:val="List Bullet 5"/>
    <w:basedOn w:val="Normalny"/>
    <w:semiHidden/>
    <w:rsid w:val="00412174"/>
    <w:pPr>
      <w:tabs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  <w:tab w:val="left" w:pos="6804"/>
        <w:tab w:val="left" w:pos="7655"/>
        <w:tab w:val="left" w:pos="8505"/>
        <w:tab w:val="left" w:pos="9356"/>
      </w:tabs>
    </w:pPr>
    <w:rPr>
      <w:sz w:val="20"/>
    </w:rPr>
  </w:style>
  <w:style w:type="character" w:styleId="Odwoanieprzypisudolnego">
    <w:name w:val="footnote reference"/>
    <w:basedOn w:val="Domylnaczcionkaakapitu"/>
    <w:semiHidden/>
    <w:rsid w:val="00412174"/>
    <w:rPr>
      <w:vertAlign w:val="superscript"/>
    </w:rPr>
  </w:style>
  <w:style w:type="paragraph" w:styleId="Mapadokumentu">
    <w:name w:val="Document Map"/>
    <w:basedOn w:val="Normalny"/>
    <w:semiHidden/>
    <w:rsid w:val="0013474E"/>
    <w:pPr>
      <w:shd w:val="clear" w:color="auto" w:fill="000080"/>
      <w:tabs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  <w:tab w:val="left" w:pos="6804"/>
        <w:tab w:val="left" w:pos="7655"/>
        <w:tab w:val="left" w:pos="8505"/>
        <w:tab w:val="left" w:pos="9356"/>
      </w:tabs>
      <w:jc w:val="left"/>
    </w:pPr>
    <w:rPr>
      <w:rFonts w:ascii="Tahoma" w:hAnsi="Tahoma"/>
      <w:sz w:val="18"/>
    </w:rPr>
  </w:style>
  <w:style w:type="paragraph" w:styleId="Podtytu">
    <w:name w:val="Subtitle"/>
    <w:basedOn w:val="Normalny"/>
    <w:semiHidden/>
    <w:qFormat/>
    <w:rsid w:val="00412174"/>
    <w:pPr>
      <w:spacing w:before="320" w:after="160"/>
      <w:jc w:val="center"/>
      <w:outlineLvl w:val="1"/>
    </w:pPr>
    <w:rPr>
      <w:rFonts w:ascii="Arial" w:hAnsi="Arial" w:cs="Arial"/>
      <w:sz w:val="32"/>
    </w:rPr>
  </w:style>
  <w:style w:type="paragraph" w:customStyle="1" w:styleId="rysunek">
    <w:name w:val="rysunek"/>
    <w:basedOn w:val="Normalny"/>
    <w:next w:val="Legenda"/>
    <w:semiHidden/>
    <w:unhideWhenUsed/>
    <w:rsid w:val="006D79AD"/>
    <w:pPr>
      <w:spacing w:before="180"/>
      <w:jc w:val="center"/>
    </w:pPr>
  </w:style>
  <w:style w:type="paragraph" w:styleId="Tekstpodstawowy">
    <w:name w:val="Body Text"/>
    <w:basedOn w:val="Normalny"/>
    <w:semiHidden/>
    <w:rsid w:val="005405DA"/>
    <w:pPr>
      <w:ind w:firstLine="851"/>
    </w:pPr>
  </w:style>
  <w:style w:type="paragraph" w:styleId="Tekstpodstawowy2">
    <w:name w:val="Body Text 2"/>
    <w:basedOn w:val="Normalny"/>
    <w:next w:val="Tekstpodstawowy"/>
    <w:semiHidden/>
    <w:rsid w:val="00CD29CC"/>
    <w:pPr>
      <w:spacing w:beforeLines="66"/>
      <w:ind w:firstLine="851"/>
    </w:pPr>
  </w:style>
  <w:style w:type="paragraph" w:styleId="Tekstprzypisudolnego">
    <w:name w:val="footnote text"/>
    <w:basedOn w:val="Normalny"/>
    <w:semiHidden/>
    <w:rsid w:val="00412174"/>
    <w:pPr>
      <w:tabs>
        <w:tab w:val="left" w:pos="142"/>
      </w:tabs>
      <w:spacing w:before="60"/>
      <w:ind w:left="142" w:hanging="142"/>
    </w:pPr>
    <w:rPr>
      <w:sz w:val="20"/>
    </w:rPr>
  </w:style>
  <w:style w:type="paragraph" w:styleId="Tekstprzypisukocowego">
    <w:name w:val="endnote text"/>
    <w:basedOn w:val="Normalny"/>
    <w:semiHidden/>
    <w:rsid w:val="00412174"/>
  </w:style>
  <w:style w:type="paragraph" w:customStyle="1" w:styleId="Tytutabeli">
    <w:name w:val="Tytuł tabeli"/>
    <w:basedOn w:val="Normalny"/>
    <w:next w:val="rysunek"/>
    <w:semiHidden/>
    <w:unhideWhenUsed/>
    <w:rsid w:val="006130AC"/>
    <w:pPr>
      <w:keepNext/>
      <w:keepLines/>
      <w:widowControl w:val="0"/>
      <w:numPr>
        <w:numId w:val="15"/>
      </w:numPr>
      <w:tabs>
        <w:tab w:val="clear" w:pos="3515"/>
        <w:tab w:val="left" w:pos="1276"/>
      </w:tabs>
      <w:spacing w:before="360" w:after="120"/>
      <w:ind w:hanging="1276"/>
      <w:jc w:val="left"/>
    </w:pPr>
    <w:rPr>
      <w:rFonts w:ascii="Arial" w:hAnsi="Arial"/>
    </w:rPr>
  </w:style>
  <w:style w:type="character" w:customStyle="1" w:styleId="zekranu">
    <w:name w:val="zekranu"/>
    <w:basedOn w:val="Domylnaczcionkaakapitu"/>
    <w:semiHidden/>
    <w:rsid w:val="00412174"/>
    <w:rPr>
      <w:rFonts w:ascii="Arial Narrow" w:hAnsi="Arial Narrow"/>
    </w:rPr>
  </w:style>
  <w:style w:type="paragraph" w:styleId="Listanumerowana">
    <w:name w:val="List Number"/>
    <w:basedOn w:val="Normalny"/>
    <w:semiHidden/>
    <w:rsid w:val="00F863B1"/>
    <w:pPr>
      <w:numPr>
        <w:numId w:val="2"/>
      </w:numPr>
      <w:spacing w:beforeLines="50"/>
    </w:pPr>
  </w:style>
  <w:style w:type="character" w:styleId="Numerstrony">
    <w:name w:val="page number"/>
    <w:basedOn w:val="Domylnaczcionkaakapitu"/>
    <w:semiHidden/>
    <w:unhideWhenUsed/>
    <w:rsid w:val="00437159"/>
  </w:style>
  <w:style w:type="paragraph" w:customStyle="1" w:styleId="uwaga">
    <w:name w:val="uwaga"/>
    <w:basedOn w:val="Normalny"/>
    <w:next w:val="Normalny"/>
    <w:link w:val="uwagaZnakZnak"/>
    <w:semiHidden/>
    <w:unhideWhenUsed/>
    <w:rsid w:val="00A57F3C"/>
    <w:pPr>
      <w:numPr>
        <w:numId w:val="10"/>
      </w:numPr>
      <w:tabs>
        <w:tab w:val="clear" w:pos="2291"/>
        <w:tab w:val="left" w:pos="851"/>
      </w:tabs>
      <w:spacing w:beforeLines="50"/>
      <w:ind w:left="851" w:hanging="851"/>
    </w:pPr>
    <w:rPr>
      <w:rFonts w:ascii="Arial Narrow" w:hAnsi="Arial Narrow"/>
    </w:rPr>
  </w:style>
  <w:style w:type="numbering" w:styleId="111111">
    <w:name w:val="Outline List 2"/>
    <w:basedOn w:val="Bezlisty"/>
    <w:semiHidden/>
    <w:rsid w:val="00FA16B6"/>
    <w:pPr>
      <w:numPr>
        <w:numId w:val="7"/>
      </w:numPr>
    </w:pPr>
  </w:style>
  <w:style w:type="numbering" w:styleId="1ai">
    <w:name w:val="Outline List 1"/>
    <w:basedOn w:val="Bezlisty"/>
    <w:semiHidden/>
    <w:rsid w:val="00FA16B6"/>
    <w:pPr>
      <w:numPr>
        <w:numId w:val="8"/>
      </w:numPr>
    </w:pPr>
  </w:style>
  <w:style w:type="character" w:styleId="Hipercze">
    <w:name w:val="Hyperlink"/>
    <w:aliases w:val="Hiperłącze NV"/>
    <w:basedOn w:val="Domylnaczcionkaakapitu"/>
    <w:rsid w:val="0083498B"/>
    <w:rPr>
      <w:rFonts w:ascii="Calibri" w:hAnsi="Calibri"/>
      <w:color w:val="2A2835"/>
      <w:sz w:val="20"/>
      <w:u w:val="single"/>
      <w:lang w:val="pl-PL"/>
    </w:rPr>
  </w:style>
  <w:style w:type="paragraph" w:styleId="HTML-adres">
    <w:name w:val="HTML Address"/>
    <w:basedOn w:val="Normalny"/>
    <w:semiHidden/>
    <w:rsid w:val="00FA16B6"/>
    <w:rPr>
      <w:i/>
      <w:iCs/>
    </w:rPr>
  </w:style>
  <w:style w:type="character" w:styleId="HTML-akronim">
    <w:name w:val="HTML Acronym"/>
    <w:basedOn w:val="Domylnaczcionkaakapitu"/>
    <w:semiHidden/>
    <w:rsid w:val="00FA16B6"/>
  </w:style>
  <w:style w:type="character" w:styleId="HTML-cytat">
    <w:name w:val="HTML Cite"/>
    <w:basedOn w:val="Domylnaczcionkaakapitu"/>
    <w:semiHidden/>
    <w:rsid w:val="00FA16B6"/>
    <w:rPr>
      <w:i/>
      <w:iCs/>
    </w:rPr>
  </w:style>
  <w:style w:type="character" w:styleId="HTML-definicja">
    <w:name w:val="HTML Definition"/>
    <w:basedOn w:val="Domylnaczcionkaakapitu"/>
    <w:semiHidden/>
    <w:rsid w:val="00FA16B6"/>
    <w:rPr>
      <w:i/>
      <w:iCs/>
    </w:rPr>
  </w:style>
  <w:style w:type="character" w:styleId="HTML-klawiatura">
    <w:name w:val="HTML Keyboard"/>
    <w:basedOn w:val="Domylnaczcionkaakapitu"/>
    <w:semiHidden/>
    <w:rsid w:val="00FA16B6"/>
    <w:rPr>
      <w:rFonts w:ascii="Courier New" w:hAnsi="Courier New" w:cs="Courier New"/>
      <w:sz w:val="20"/>
      <w:szCs w:val="20"/>
    </w:rPr>
  </w:style>
  <w:style w:type="character" w:styleId="HTML-kod">
    <w:name w:val="HTML Code"/>
    <w:basedOn w:val="Domylnaczcionkaakapitu"/>
    <w:semiHidden/>
    <w:rsid w:val="00FA16B6"/>
    <w:rPr>
      <w:rFonts w:ascii="Courier New" w:hAnsi="Courier New" w:cs="Courier New"/>
      <w:sz w:val="20"/>
      <w:szCs w:val="20"/>
    </w:rPr>
  </w:style>
  <w:style w:type="character" w:styleId="HTML-przykad">
    <w:name w:val="HTML Sample"/>
    <w:basedOn w:val="Domylnaczcionkaakapitu"/>
    <w:semiHidden/>
    <w:rsid w:val="00FA16B6"/>
    <w:rPr>
      <w:rFonts w:ascii="Courier New" w:hAnsi="Courier New" w:cs="Courier New"/>
    </w:rPr>
  </w:style>
  <w:style w:type="character" w:styleId="HTML-staaszeroko">
    <w:name w:val="HTML Typewriter"/>
    <w:basedOn w:val="Domylnaczcionkaakapitu"/>
    <w:semiHidden/>
    <w:rsid w:val="00FA16B6"/>
    <w:rPr>
      <w:rFonts w:ascii="Courier New" w:hAnsi="Courier New" w:cs="Courier New"/>
      <w:sz w:val="20"/>
      <w:szCs w:val="20"/>
    </w:rPr>
  </w:style>
  <w:style w:type="paragraph" w:styleId="HTML-wstpniesformatowany">
    <w:name w:val="HTML Preformatted"/>
    <w:basedOn w:val="Normalny"/>
    <w:semiHidden/>
    <w:rsid w:val="00FA16B6"/>
    <w:rPr>
      <w:rFonts w:ascii="Courier New" w:hAnsi="Courier New" w:cs="Courier New"/>
      <w:sz w:val="20"/>
      <w:szCs w:val="20"/>
    </w:rPr>
  </w:style>
  <w:style w:type="character" w:styleId="HTML-zmienna">
    <w:name w:val="HTML Variable"/>
    <w:basedOn w:val="Domylnaczcionkaakapitu"/>
    <w:semiHidden/>
    <w:rsid w:val="00FA16B6"/>
    <w:rPr>
      <w:i/>
      <w:iCs/>
    </w:rPr>
  </w:style>
  <w:style w:type="paragraph" w:styleId="Lista-kontynuacja4">
    <w:name w:val="List Continue 4"/>
    <w:basedOn w:val="Normalny"/>
    <w:semiHidden/>
    <w:rsid w:val="00FA16B6"/>
    <w:pPr>
      <w:spacing w:after="120"/>
      <w:ind w:left="1132"/>
    </w:pPr>
  </w:style>
  <w:style w:type="paragraph" w:styleId="Lista-kontynuacja5">
    <w:name w:val="List Continue 5"/>
    <w:basedOn w:val="Normalny"/>
    <w:semiHidden/>
    <w:rsid w:val="00FA16B6"/>
    <w:pPr>
      <w:spacing w:after="120"/>
      <w:ind w:left="1415"/>
    </w:pPr>
  </w:style>
  <w:style w:type="paragraph" w:styleId="Lista2">
    <w:name w:val="List 2"/>
    <w:basedOn w:val="Normalny"/>
    <w:semiHidden/>
    <w:rsid w:val="00FA16B6"/>
    <w:pPr>
      <w:ind w:left="566" w:hanging="283"/>
    </w:pPr>
  </w:style>
  <w:style w:type="paragraph" w:styleId="Lista3">
    <w:name w:val="List 3"/>
    <w:basedOn w:val="Normalny"/>
    <w:semiHidden/>
    <w:rsid w:val="00FA16B6"/>
    <w:pPr>
      <w:ind w:left="849" w:hanging="283"/>
    </w:pPr>
  </w:style>
  <w:style w:type="paragraph" w:styleId="Lista4">
    <w:name w:val="List 4"/>
    <w:basedOn w:val="Normalny"/>
    <w:semiHidden/>
    <w:rsid w:val="00FA16B6"/>
    <w:pPr>
      <w:ind w:left="1132" w:hanging="283"/>
    </w:pPr>
  </w:style>
  <w:style w:type="paragraph" w:styleId="Lista5">
    <w:name w:val="List 5"/>
    <w:basedOn w:val="Normalny"/>
    <w:semiHidden/>
    <w:rsid w:val="00FA16B6"/>
    <w:pPr>
      <w:ind w:left="1415" w:hanging="283"/>
    </w:pPr>
  </w:style>
  <w:style w:type="paragraph" w:styleId="Listanumerowana5">
    <w:name w:val="List Number 5"/>
    <w:basedOn w:val="Normalny"/>
    <w:semiHidden/>
    <w:rsid w:val="00FA16B6"/>
    <w:pPr>
      <w:numPr>
        <w:numId w:val="6"/>
      </w:numPr>
    </w:pPr>
  </w:style>
  <w:style w:type="paragraph" w:styleId="NormalnyWeb">
    <w:name w:val="Normal (Web)"/>
    <w:basedOn w:val="Normalny"/>
    <w:semiHidden/>
    <w:rsid w:val="00FA16B6"/>
  </w:style>
  <w:style w:type="paragraph" w:styleId="Tekstpodstawowywcity">
    <w:name w:val="Body Text Indent"/>
    <w:basedOn w:val="Normalny"/>
    <w:semiHidden/>
    <w:rsid w:val="00FA16B6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FA16B6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FA16B6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FA16B6"/>
    <w:pPr>
      <w:spacing w:after="120"/>
      <w:ind w:firstLine="210"/>
    </w:pPr>
  </w:style>
  <w:style w:type="paragraph" w:styleId="Tekstpodstawowyzwciciem2">
    <w:name w:val="Body Text First Indent 2"/>
    <w:basedOn w:val="Tekstpodstawowywcity"/>
    <w:semiHidden/>
    <w:rsid w:val="00FA16B6"/>
    <w:pPr>
      <w:ind w:firstLine="210"/>
    </w:pPr>
  </w:style>
  <w:style w:type="paragraph" w:styleId="Wcicienormalne">
    <w:name w:val="Normal Indent"/>
    <w:basedOn w:val="Normalny"/>
    <w:semiHidden/>
    <w:rsid w:val="00FA16B6"/>
    <w:pPr>
      <w:ind w:left="708"/>
    </w:pPr>
  </w:style>
  <w:style w:type="paragraph" w:styleId="Zwykytekst">
    <w:name w:val="Plain Text"/>
    <w:basedOn w:val="Normalny"/>
    <w:semiHidden/>
    <w:rsid w:val="00FA16B6"/>
    <w:rPr>
      <w:rFonts w:ascii="Courier New" w:hAnsi="Courier New" w:cs="Courier New"/>
      <w:sz w:val="20"/>
      <w:szCs w:val="20"/>
    </w:rPr>
  </w:style>
  <w:style w:type="paragraph" w:styleId="Listanumerowana3">
    <w:name w:val="List Number 3"/>
    <w:basedOn w:val="Normalny"/>
    <w:semiHidden/>
    <w:rsid w:val="00F14C2C"/>
    <w:pPr>
      <w:numPr>
        <w:numId w:val="1"/>
      </w:numPr>
      <w:spacing w:beforeLines="25"/>
    </w:pPr>
  </w:style>
  <w:style w:type="paragraph" w:styleId="Lista-kontynuacja3">
    <w:name w:val="List Continue 3"/>
    <w:basedOn w:val="Normalny"/>
    <w:semiHidden/>
    <w:unhideWhenUsed/>
    <w:rsid w:val="00433D4F"/>
    <w:pPr>
      <w:spacing w:beforeLines="25"/>
      <w:ind w:left="1701"/>
    </w:pPr>
  </w:style>
  <w:style w:type="paragraph" w:styleId="Spistreci1">
    <w:name w:val="toc 1"/>
    <w:basedOn w:val="Normalny"/>
    <w:next w:val="Normalny"/>
    <w:semiHidden/>
    <w:rsid w:val="00904E38"/>
    <w:pPr>
      <w:tabs>
        <w:tab w:val="right" w:leader="dot" w:pos="9072"/>
      </w:tabs>
      <w:suppressAutoHyphens/>
      <w:spacing w:before="200"/>
      <w:ind w:right="595"/>
      <w:jc w:val="left"/>
    </w:pPr>
    <w:rPr>
      <w:rFonts w:ascii="Arial" w:hAnsi="Arial"/>
      <w:b/>
      <w:noProof/>
    </w:rPr>
  </w:style>
  <w:style w:type="paragraph" w:styleId="Spistreci2">
    <w:name w:val="toc 2"/>
    <w:basedOn w:val="Normalny"/>
    <w:next w:val="Normalny"/>
    <w:semiHidden/>
    <w:rsid w:val="00904E38"/>
    <w:pPr>
      <w:tabs>
        <w:tab w:val="right" w:leader="dot" w:pos="9072"/>
      </w:tabs>
      <w:suppressAutoHyphens/>
      <w:spacing w:before="100"/>
      <w:ind w:left="198" w:right="595"/>
      <w:jc w:val="left"/>
    </w:pPr>
    <w:rPr>
      <w:rFonts w:ascii="Arial" w:hAnsi="Arial"/>
      <w:noProof/>
    </w:rPr>
  </w:style>
  <w:style w:type="paragraph" w:styleId="Spistreci3">
    <w:name w:val="toc 3"/>
    <w:basedOn w:val="Normalny"/>
    <w:next w:val="Normalny"/>
    <w:semiHidden/>
    <w:rsid w:val="00904E38"/>
    <w:pPr>
      <w:tabs>
        <w:tab w:val="right" w:leader="dot" w:pos="9072"/>
      </w:tabs>
      <w:suppressAutoHyphens/>
      <w:spacing w:before="60"/>
      <w:ind w:left="403" w:right="595"/>
      <w:jc w:val="left"/>
    </w:pPr>
    <w:rPr>
      <w:rFonts w:ascii="Arial" w:hAnsi="Arial"/>
      <w:noProof/>
      <w:sz w:val="20"/>
    </w:rPr>
  </w:style>
  <w:style w:type="paragraph" w:styleId="Spistreci4">
    <w:name w:val="toc 4"/>
    <w:basedOn w:val="Normalny"/>
    <w:next w:val="Normalny"/>
    <w:semiHidden/>
    <w:rsid w:val="00904E38"/>
    <w:pPr>
      <w:tabs>
        <w:tab w:val="right" w:leader="dot" w:pos="9072"/>
      </w:tabs>
      <w:ind w:left="720" w:right="566"/>
    </w:pPr>
    <w:rPr>
      <w:rFonts w:ascii="Arial Narrow" w:hAnsi="Arial Narrow"/>
      <w:sz w:val="20"/>
    </w:rPr>
  </w:style>
  <w:style w:type="paragraph" w:styleId="Tekstdymka">
    <w:name w:val="Balloon Text"/>
    <w:basedOn w:val="Normalny"/>
    <w:semiHidden/>
    <w:rsid w:val="00D06BC9"/>
    <w:rPr>
      <w:rFonts w:ascii="Tahoma" w:hAnsi="Tahoma" w:cs="Tahoma"/>
      <w:sz w:val="16"/>
      <w:szCs w:val="16"/>
    </w:rPr>
  </w:style>
  <w:style w:type="paragraph" w:customStyle="1" w:styleId="Tytuwykresu">
    <w:name w:val="Tytuł wykresu"/>
    <w:basedOn w:val="Normalny"/>
    <w:next w:val="rysunek"/>
    <w:semiHidden/>
    <w:unhideWhenUsed/>
    <w:rsid w:val="006130AC"/>
    <w:pPr>
      <w:keepNext/>
      <w:numPr>
        <w:numId w:val="16"/>
      </w:numPr>
      <w:tabs>
        <w:tab w:val="clear" w:pos="3515"/>
        <w:tab w:val="left" w:pos="1276"/>
      </w:tabs>
      <w:spacing w:before="360" w:after="120"/>
      <w:ind w:hanging="1276"/>
      <w:jc w:val="left"/>
    </w:pPr>
    <w:rPr>
      <w:rFonts w:ascii="Arial" w:hAnsi="Arial"/>
    </w:rPr>
  </w:style>
  <w:style w:type="paragraph" w:styleId="Nagwek">
    <w:name w:val="header"/>
    <w:basedOn w:val="Normalny"/>
    <w:semiHidden/>
    <w:rsid w:val="00D339BB"/>
    <w:pPr>
      <w:tabs>
        <w:tab w:val="center" w:pos="4536"/>
        <w:tab w:val="right" w:pos="9072"/>
      </w:tabs>
    </w:pPr>
  </w:style>
  <w:style w:type="character" w:customStyle="1" w:styleId="Lista-kontynuacjaZnak">
    <w:name w:val="Lista - kontynuacja Znak"/>
    <w:basedOn w:val="Domylnaczcionkaakapitu"/>
    <w:link w:val="Lista-kontynuacja"/>
    <w:semiHidden/>
    <w:rsid w:val="00EB7609"/>
    <w:rPr>
      <w:sz w:val="24"/>
      <w:szCs w:val="24"/>
    </w:rPr>
  </w:style>
  <w:style w:type="character" w:customStyle="1" w:styleId="uwagaZnakZnak">
    <w:name w:val="uwaga Znak Znak"/>
    <w:basedOn w:val="Domylnaczcionkaakapitu"/>
    <w:link w:val="uwaga"/>
    <w:semiHidden/>
    <w:rsid w:val="00EB7609"/>
    <w:rPr>
      <w:rFonts w:ascii="Arial Narrow" w:hAnsi="Arial Narrow"/>
      <w:sz w:val="24"/>
      <w:szCs w:val="24"/>
    </w:rPr>
  </w:style>
  <w:style w:type="paragraph" w:customStyle="1" w:styleId="PowitanieNV">
    <w:name w:val="Powitanie NV"/>
    <w:basedOn w:val="Tekstpodstawowy"/>
    <w:qFormat/>
    <w:rsid w:val="00FD4F0F"/>
    <w:pPr>
      <w:suppressAutoHyphens/>
      <w:ind w:firstLine="0"/>
      <w:jc w:val="left"/>
    </w:pPr>
    <w:rPr>
      <w:rFonts w:ascii="Calibri Light" w:hAnsi="Calibri Light"/>
      <w:b/>
      <w:color w:val="2A2835"/>
      <w:sz w:val="32"/>
      <w:szCs w:val="22"/>
    </w:rPr>
  </w:style>
  <w:style w:type="paragraph" w:customStyle="1" w:styleId="ZwykytekstVN">
    <w:name w:val="Zwykły tekst VN"/>
    <w:basedOn w:val="Tekstpodstawowy"/>
    <w:qFormat/>
    <w:rsid w:val="0083498B"/>
    <w:pPr>
      <w:suppressAutoHyphens/>
      <w:spacing w:before="120"/>
      <w:ind w:firstLine="0"/>
      <w:jc w:val="left"/>
    </w:pPr>
    <w:rPr>
      <w:rFonts w:ascii="Calibri" w:hAnsi="Calibri"/>
      <w:color w:val="2A2835"/>
      <w:sz w:val="20"/>
      <w:szCs w:val="22"/>
    </w:rPr>
  </w:style>
  <w:style w:type="paragraph" w:customStyle="1" w:styleId="Wypunktowanie1NV">
    <w:name w:val="Wypunktowanie 1 NV"/>
    <w:basedOn w:val="Tekstpodstawowy"/>
    <w:qFormat/>
    <w:rsid w:val="0083498B"/>
    <w:pPr>
      <w:numPr>
        <w:numId w:val="19"/>
      </w:numPr>
      <w:suppressAutoHyphens/>
      <w:spacing w:before="120"/>
      <w:ind w:left="360"/>
      <w:jc w:val="left"/>
    </w:pPr>
    <w:rPr>
      <w:rFonts w:ascii="Calibri" w:hAnsi="Calibri"/>
      <w:color w:val="2A2835"/>
      <w:sz w:val="20"/>
      <w:szCs w:val="22"/>
    </w:rPr>
  </w:style>
  <w:style w:type="paragraph" w:customStyle="1" w:styleId="Wypunktowanie2NV">
    <w:name w:val="Wypunktowanie 2 NV"/>
    <w:basedOn w:val="Tekstpodstawowy"/>
    <w:qFormat/>
    <w:rsid w:val="0059789C"/>
    <w:pPr>
      <w:numPr>
        <w:numId w:val="26"/>
      </w:numPr>
      <w:suppressAutoHyphens/>
      <w:spacing w:before="120"/>
      <w:ind w:left="1068"/>
      <w:jc w:val="left"/>
    </w:pPr>
    <w:rPr>
      <w:rFonts w:ascii="Calibri" w:hAnsi="Calibri"/>
      <w:color w:val="4B4B4B"/>
      <w:sz w:val="20"/>
      <w:szCs w:val="22"/>
    </w:rPr>
  </w:style>
  <w:style w:type="character" w:customStyle="1" w:styleId="tekstwyrnionyNV">
    <w:name w:val="tekst wyróżniony NV"/>
    <w:basedOn w:val="Domylnaczcionkaakapitu"/>
    <w:uiPriority w:val="1"/>
    <w:qFormat/>
    <w:rsid w:val="0083498B"/>
    <w:rPr>
      <w:rFonts w:ascii="Calibri" w:hAnsi="Calibri"/>
      <w:b w:val="0"/>
      <w:color w:val="E33F4A"/>
      <w:sz w:val="20"/>
      <w:lang w:val="pl-PL"/>
    </w:rPr>
  </w:style>
  <w:style w:type="paragraph" w:customStyle="1" w:styleId="DataNV">
    <w:name w:val="Data NV"/>
    <w:basedOn w:val="Tekstpodstawowy"/>
    <w:qFormat/>
    <w:rsid w:val="0083498B"/>
    <w:pPr>
      <w:ind w:firstLine="0"/>
      <w:jc w:val="right"/>
    </w:pPr>
    <w:rPr>
      <w:rFonts w:ascii="Calibri" w:hAnsi="Calibri"/>
      <w:color w:val="2A2835"/>
      <w:sz w:val="20"/>
      <w:szCs w:val="22"/>
    </w:rPr>
  </w:style>
  <w:style w:type="paragraph" w:customStyle="1" w:styleId="PodpisNV">
    <w:name w:val="Podpis NV"/>
    <w:basedOn w:val="ZwykytekstVN"/>
    <w:qFormat/>
    <w:rsid w:val="00924BFF"/>
    <w:pPr>
      <w:jc w:val="right"/>
    </w:pPr>
  </w:style>
  <w:style w:type="paragraph" w:customStyle="1" w:styleId="NumerowanalistaNV">
    <w:name w:val="Numerowana lista NV"/>
    <w:basedOn w:val="ZwykytekstVN"/>
    <w:qFormat/>
    <w:rsid w:val="0083498B"/>
    <w:pPr>
      <w:numPr>
        <w:numId w:val="23"/>
      </w:numPr>
      <w:ind w:left="357" w:hanging="357"/>
    </w:pPr>
  </w:style>
  <w:style w:type="paragraph" w:customStyle="1" w:styleId="StopkaNV">
    <w:name w:val="Stopka NV"/>
    <w:basedOn w:val="Stopka"/>
    <w:qFormat/>
    <w:rsid w:val="00580989"/>
    <w:pPr>
      <w:suppressAutoHyphens/>
      <w:ind w:right="357"/>
      <w:jc w:val="left"/>
    </w:pPr>
    <w:rPr>
      <w:rFonts w:ascii="Verdana" w:hAnsi="Verdana" w:cs="Tahoma"/>
      <w:color w:val="3D4751"/>
      <w:sz w:val="16"/>
      <w:szCs w:val="16"/>
    </w:rPr>
  </w:style>
  <w:style w:type="table" w:styleId="Tabela-Siatka">
    <w:name w:val="Table Grid"/>
    <w:basedOn w:val="Standardowy"/>
    <w:rsid w:val="00911C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1C7715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1C771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5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onetplus.vulcan.net.pl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vulcan.net.pl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k@vulcan.edu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Rejentowicz\Downloads\Wniosek%20o%20nadanie%20administratora%20Wor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4E3FCF77AA5463281044D7DB9A1809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84A83A-FA6E-433F-912A-0BFF1C69F51F}"/>
      </w:docPartPr>
      <w:docPartBody>
        <w:p w:rsidR="00000000" w:rsidRDefault="00000000">
          <w:pPr>
            <w:pStyle w:val="04E3FCF77AA5463281044D7DB9A18097"/>
          </w:pPr>
          <w:r w:rsidRPr="00B22ADE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5D84C62EE72C46E1908EACEFAE785E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8C2D58E-25FD-44B3-8ECD-9D991BB84676}"/>
      </w:docPartPr>
      <w:docPartBody>
        <w:p w:rsidR="00000000" w:rsidRDefault="00000000">
          <w:pPr>
            <w:pStyle w:val="5D84C62EE72C46E1908EACEFAE785E20"/>
          </w:pPr>
          <w:r>
            <w:rPr>
              <w:rStyle w:val="Tekstzastpczy"/>
              <w:color w:val="7F7F7F" w:themeColor="text1" w:themeTint="80"/>
            </w:rPr>
            <w:t>Kliknij, aby uzupełnić</w:t>
          </w:r>
        </w:p>
      </w:docPartBody>
    </w:docPart>
    <w:docPart>
      <w:docPartPr>
        <w:name w:val="E682D74B9811430EA5F641D73ED3ABB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C10137-81B7-4ED2-A4C8-A771F64319FF}"/>
      </w:docPartPr>
      <w:docPartBody>
        <w:p w:rsidR="00000000" w:rsidRDefault="00000000">
          <w:pPr>
            <w:pStyle w:val="E682D74B9811430EA5F641D73ED3ABB6"/>
          </w:pPr>
          <w:r>
            <w:rPr>
              <w:rStyle w:val="Tekstzastpczy"/>
              <w:color w:val="7F7F7F" w:themeColor="text1" w:themeTint="80"/>
            </w:rPr>
            <w:t>Kliknij, aby uzupełnić</w:t>
          </w:r>
        </w:p>
      </w:docPartBody>
    </w:docPart>
    <w:docPart>
      <w:docPartPr>
        <w:name w:val="415AC5847BF64EC883CF62E2CE10FAD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30700ED-4052-4EA5-AEFC-3D7906DF83A9}"/>
      </w:docPartPr>
      <w:docPartBody>
        <w:p w:rsidR="00000000" w:rsidRDefault="00000000">
          <w:pPr>
            <w:pStyle w:val="415AC5847BF64EC883CF62E2CE10FAD6"/>
          </w:pPr>
          <w:r>
            <w:rPr>
              <w:rStyle w:val="Tekstzastpczy"/>
              <w:color w:val="7F7F7F" w:themeColor="text1" w:themeTint="80"/>
            </w:rPr>
            <w:t>Kliknij, aby uzupełnić</w:t>
          </w:r>
        </w:p>
      </w:docPartBody>
    </w:docPart>
    <w:docPart>
      <w:docPartPr>
        <w:name w:val="08295C8E796E49F2B4C15460C85D63F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4779AD-B258-40BA-8801-5EED6E8A6FA9}"/>
      </w:docPartPr>
      <w:docPartBody>
        <w:p w:rsidR="00000000" w:rsidRDefault="00000000">
          <w:pPr>
            <w:pStyle w:val="08295C8E796E49F2B4C15460C85D63FB"/>
          </w:pPr>
          <w:r w:rsidRPr="00DB44FA">
            <w:rPr>
              <w:rStyle w:val="Tekstzastpczy"/>
              <w:color w:val="7F7F7F" w:themeColor="text1" w:themeTint="80"/>
            </w:rPr>
            <w:t>Kliknij, aby uzupełnić</w:t>
          </w:r>
        </w:p>
      </w:docPartBody>
    </w:docPart>
    <w:docPart>
      <w:docPartPr>
        <w:name w:val="36614ACD6E7442B5815CA229169DE7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092EC66-89AA-4DBD-90C0-CB99F7B059CE}"/>
      </w:docPartPr>
      <w:docPartBody>
        <w:p w:rsidR="00000000" w:rsidRDefault="00000000">
          <w:pPr>
            <w:pStyle w:val="36614ACD6E7442B5815CA229169DE734"/>
          </w:pPr>
          <w:r w:rsidRPr="00DB44FA">
            <w:rPr>
              <w:rStyle w:val="Tekstzastpczy"/>
              <w:color w:val="7F7F7F" w:themeColor="text1" w:themeTint="80"/>
            </w:rPr>
            <w:t>Kliknij, aby uzupełnić</w:t>
          </w:r>
        </w:p>
      </w:docPartBody>
    </w:docPart>
    <w:docPart>
      <w:docPartPr>
        <w:name w:val="2BC006BDDA2B417D8C44C450700219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FD48D0-471C-4846-A68F-3AE560A7F7BC}"/>
      </w:docPartPr>
      <w:docPartBody>
        <w:p w:rsidR="00000000" w:rsidRDefault="00000000">
          <w:pPr>
            <w:pStyle w:val="2BC006BDDA2B417D8C44C45070021905"/>
          </w:pPr>
          <w:r w:rsidRPr="001F61F8">
            <w:rPr>
              <w:rStyle w:val="Tekstzastpczy"/>
              <w:color w:val="7F7F7F" w:themeColor="text1" w:themeTint="80"/>
            </w:rPr>
            <w:t>Imię i nazwisko osoby upoważnionej</w:t>
          </w:r>
        </w:p>
      </w:docPartBody>
    </w:docPart>
    <w:docPart>
      <w:docPartPr>
        <w:name w:val="AAAC417D9D4744C1B651EF43AA37799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F0225EC-773D-4540-AA53-C62F5D20D90A}"/>
      </w:docPartPr>
      <w:docPartBody>
        <w:p w:rsidR="00000000" w:rsidRDefault="00000000">
          <w:pPr>
            <w:pStyle w:val="AAAC417D9D4744C1B651EF43AA377992"/>
          </w:pPr>
          <w:r w:rsidRPr="001F61F8">
            <w:rPr>
              <w:rStyle w:val="Tekstzastpczy"/>
              <w:color w:val="7F7F7F" w:themeColor="text1" w:themeTint="80"/>
            </w:rPr>
            <w:t>Stanowisko</w:t>
          </w:r>
        </w:p>
      </w:docPartBody>
    </w:docPart>
    <w:docPart>
      <w:docPartPr>
        <w:name w:val="A8DD326F51E24019860164C2A527CD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8F92D2C-D607-45F5-A4B7-B24AA266C679}"/>
      </w:docPartPr>
      <w:docPartBody>
        <w:p w:rsidR="00000000" w:rsidRDefault="00000000">
          <w:pPr>
            <w:pStyle w:val="A8DD326F51E24019860164C2A527CDC2"/>
          </w:pPr>
          <w:r>
            <w:rPr>
              <w:rStyle w:val="Tekstzastpczy"/>
              <w:color w:val="7F7F7F" w:themeColor="text1" w:themeTint="80"/>
            </w:rPr>
            <w:t>Kliknij, aby uzupełnić</w:t>
          </w:r>
        </w:p>
      </w:docPartBody>
    </w:docPart>
    <w:docPart>
      <w:docPartPr>
        <w:name w:val="4ADAB48A1302489087EE4A433DABAC8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CED30CD-134E-4AA4-AD03-3F6F71669F5D}"/>
      </w:docPartPr>
      <w:docPartBody>
        <w:p w:rsidR="00000000" w:rsidRDefault="00000000">
          <w:pPr>
            <w:pStyle w:val="4ADAB48A1302489087EE4A433DABAC80"/>
          </w:pPr>
          <w:r>
            <w:rPr>
              <w:rStyle w:val="Tekstzastpczy"/>
              <w:color w:val="7F7F7F" w:themeColor="text1" w:themeTint="80"/>
            </w:rPr>
            <w:t xml:space="preserve">Kliknij, aby </w:t>
          </w:r>
          <w:r>
            <w:rPr>
              <w:rStyle w:val="Tekstzastpczy"/>
              <w:color w:val="7F7F7F" w:themeColor="text1" w:themeTint="80"/>
            </w:rPr>
            <w:t>uzupełnić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altName w:val="Cambria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ED2"/>
    <w:rsid w:val="0060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Pr>
      <w:color w:val="666666"/>
    </w:rPr>
  </w:style>
  <w:style w:type="paragraph" w:customStyle="1" w:styleId="04E3FCF77AA5463281044D7DB9A18097">
    <w:name w:val="04E3FCF77AA5463281044D7DB9A18097"/>
  </w:style>
  <w:style w:type="paragraph" w:customStyle="1" w:styleId="5D84C62EE72C46E1908EACEFAE785E20">
    <w:name w:val="5D84C62EE72C46E1908EACEFAE785E20"/>
  </w:style>
  <w:style w:type="paragraph" w:customStyle="1" w:styleId="E682D74B9811430EA5F641D73ED3ABB6">
    <w:name w:val="E682D74B9811430EA5F641D73ED3ABB6"/>
  </w:style>
  <w:style w:type="paragraph" w:customStyle="1" w:styleId="415AC5847BF64EC883CF62E2CE10FAD6">
    <w:name w:val="415AC5847BF64EC883CF62E2CE10FAD6"/>
  </w:style>
  <w:style w:type="paragraph" w:customStyle="1" w:styleId="08295C8E796E49F2B4C15460C85D63FB">
    <w:name w:val="08295C8E796E49F2B4C15460C85D63FB"/>
  </w:style>
  <w:style w:type="paragraph" w:customStyle="1" w:styleId="36614ACD6E7442B5815CA229169DE734">
    <w:name w:val="36614ACD6E7442B5815CA229169DE734"/>
  </w:style>
  <w:style w:type="paragraph" w:customStyle="1" w:styleId="2BC006BDDA2B417D8C44C45070021905">
    <w:name w:val="2BC006BDDA2B417D8C44C45070021905"/>
  </w:style>
  <w:style w:type="paragraph" w:customStyle="1" w:styleId="AAAC417D9D4744C1B651EF43AA377992">
    <w:name w:val="AAAC417D9D4744C1B651EF43AA377992"/>
  </w:style>
  <w:style w:type="paragraph" w:customStyle="1" w:styleId="A8DD326F51E24019860164C2A527CDC2">
    <w:name w:val="A8DD326F51E24019860164C2A527CDC2"/>
  </w:style>
  <w:style w:type="paragraph" w:customStyle="1" w:styleId="4ADAB48A1302489087EE4A433DABAC80">
    <w:name w:val="4ADAB48A1302489087EE4A433DABAC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VULCAN nowy 0820">
      <a:dk1>
        <a:srgbClr val="2A2835"/>
      </a:dk1>
      <a:lt1>
        <a:srgbClr val="FFFFFF"/>
      </a:lt1>
      <a:dk2>
        <a:srgbClr val="2A2835"/>
      </a:dk2>
      <a:lt2>
        <a:srgbClr val="FFFFFF"/>
      </a:lt2>
      <a:accent1>
        <a:srgbClr val="E33F4A"/>
      </a:accent1>
      <a:accent2>
        <a:srgbClr val="A41822"/>
      </a:accent2>
      <a:accent3>
        <a:srgbClr val="B2AABE"/>
      </a:accent3>
      <a:accent4>
        <a:srgbClr val="F0989E"/>
      </a:accent4>
      <a:accent5>
        <a:srgbClr val="666181"/>
      </a:accent5>
      <a:accent6>
        <a:srgbClr val="D5D4DE"/>
      </a:accent6>
      <a:hlink>
        <a:srgbClr val="B21A25"/>
      </a:hlink>
      <a:folHlink>
        <a:srgbClr val="B21A25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5239de-21f3-4743-bc4c-03c3b4590016">
      <Terms xmlns="http://schemas.microsoft.com/office/infopath/2007/PartnerControls"/>
    </lcf76f155ced4ddcb4097134ff3c332f>
    <TaxCatchAll xmlns="2378d9c9-2506-422d-bef7-abd7cdaabb5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B0436F7925644B83BB55D0577EC9D2" ma:contentTypeVersion="14" ma:contentTypeDescription="Utwórz nowy dokument." ma:contentTypeScope="" ma:versionID="60e20f4126faae4b0680ee007e646d51">
  <xsd:schema xmlns:xsd="http://www.w3.org/2001/XMLSchema" xmlns:xs="http://www.w3.org/2001/XMLSchema" xmlns:p="http://schemas.microsoft.com/office/2006/metadata/properties" xmlns:ns2="455239de-21f3-4743-bc4c-03c3b4590016" xmlns:ns3="2378d9c9-2506-422d-bef7-abd7cdaabb57" targetNamespace="http://schemas.microsoft.com/office/2006/metadata/properties" ma:root="true" ma:fieldsID="7b163959d3bece3a969c72b1817d5d62" ns2:_="" ns3:_="">
    <xsd:import namespace="455239de-21f3-4743-bc4c-03c3b4590016"/>
    <xsd:import namespace="2378d9c9-2506-422d-bef7-abd7cdaabb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239de-21f3-4743-bc4c-03c3b45900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d9c79c74-1461-4c24-8b10-99533d2149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78d9c9-2506-422d-bef7-abd7cdaabb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9bb5ff5f-f57d-49f8-93f6-61862a466285}" ma:internalName="TaxCatchAll" ma:showField="CatchAllData" ma:web="2378d9c9-2506-422d-bef7-abd7cdaabb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88BE0E-6BFC-4532-863B-D699B01A588B}">
  <ds:schemaRefs>
    <ds:schemaRef ds:uri="http://schemas.microsoft.com/office/2006/metadata/properties"/>
    <ds:schemaRef ds:uri="http://schemas.microsoft.com/office/infopath/2007/PartnerControls"/>
    <ds:schemaRef ds:uri="455239de-21f3-4743-bc4c-03c3b4590016"/>
    <ds:schemaRef ds:uri="2378d9c9-2506-422d-bef7-abd7cdaabb57"/>
  </ds:schemaRefs>
</ds:datastoreItem>
</file>

<file path=customXml/itemProps2.xml><?xml version="1.0" encoding="utf-8"?>
<ds:datastoreItem xmlns:ds="http://schemas.openxmlformats.org/officeDocument/2006/customXml" ds:itemID="{73A9909B-0B8E-4510-AD97-E6031057C3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038E93-0A33-4EF9-A57D-A8C56A6413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5239de-21f3-4743-bc4c-03c3b4590016"/>
    <ds:schemaRef ds:uri="2378d9c9-2506-422d-bef7-abd7cdaabb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14CB9-7000-704E-BD3A-DD5EB406E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Wniosek o nadanie administratora Word</Template>
  <TotalTime>2</TotalTime>
  <Pages>1</Pages>
  <Words>210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VULCAN sp. z o.o.</Company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Rejentowicz</dc:creator>
  <cp:lastModifiedBy>Joanna Rejentowicz</cp:lastModifiedBy>
  <cp:revision>1</cp:revision>
  <cp:lastPrinted>2024-03-04T13:23:00Z</cp:lastPrinted>
  <dcterms:created xsi:type="dcterms:W3CDTF">2024-03-15T11:09:00Z</dcterms:created>
  <dcterms:modified xsi:type="dcterms:W3CDTF">2024-03-15T11:11:00Z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0x010100FBB0436F7925644B83BB55D0577EC9D2</vt:lpwstr>
  </property>
</Properties>
</file>